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17" w:rsidRDefault="00687F17" w:rsidP="00E67A4B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9pt;width:37pt;height:47.8pt;z-index:251658240;visibility:visible;mso-position-horizontal-relative:char;mso-position-vertical-relative:line">
            <v:imagedata r:id="rId7" o:title=""/>
          </v:shape>
        </w:pict>
      </w:r>
    </w:p>
    <w:p w:rsidR="00687F17" w:rsidRPr="001E04DC" w:rsidRDefault="00687F17" w:rsidP="00E67A4B">
      <w:pPr>
        <w:tabs>
          <w:tab w:val="left" w:pos="9355"/>
        </w:tabs>
        <w:jc w:val="both"/>
      </w:pPr>
    </w:p>
    <w:p w:rsidR="00687F17" w:rsidRPr="001E04DC" w:rsidRDefault="00687F17" w:rsidP="00E67A4B">
      <w:pPr>
        <w:tabs>
          <w:tab w:val="left" w:pos="9355"/>
        </w:tabs>
      </w:pPr>
    </w:p>
    <w:p w:rsidR="00687F17" w:rsidRDefault="00687F17" w:rsidP="00E67A4B">
      <w:pPr>
        <w:widowControl w:val="0"/>
        <w:jc w:val="center"/>
        <w:rPr>
          <w:szCs w:val="26"/>
        </w:rPr>
      </w:pPr>
    </w:p>
    <w:p w:rsidR="00687F17" w:rsidRPr="00653872" w:rsidRDefault="00687F17" w:rsidP="00E67A4B">
      <w:pPr>
        <w:widowControl w:val="0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687F17" w:rsidRPr="00966A3A" w:rsidRDefault="00687F17" w:rsidP="00E67A4B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</w:t>
      </w:r>
      <w:r w:rsidRPr="00966A3A">
        <w:rPr>
          <w:b/>
          <w:sz w:val="28"/>
          <w:szCs w:val="28"/>
        </w:rPr>
        <w:t>Р І Ш Е Н Н Я</w:t>
      </w:r>
    </w:p>
    <w:p w:rsidR="00687F17" w:rsidRPr="00DF2DA5" w:rsidRDefault="00687F17" w:rsidP="00E67A4B"/>
    <w:p w:rsidR="00687F17" w:rsidRPr="00DB277D" w:rsidRDefault="00687F17" w:rsidP="00E67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Pr="00DB277D">
        <w:rPr>
          <w:b/>
          <w:sz w:val="28"/>
          <w:szCs w:val="28"/>
        </w:rPr>
        <w:t xml:space="preserve">  сесія  міської ради    VІІ</w:t>
      </w:r>
      <w:r>
        <w:rPr>
          <w:b/>
          <w:sz w:val="28"/>
          <w:szCs w:val="28"/>
          <w:lang w:val="uk-UA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687F17" w:rsidRPr="00E36972" w:rsidRDefault="00687F17" w:rsidP="00E67A4B">
      <w:pPr>
        <w:tabs>
          <w:tab w:val="left" w:pos="9355"/>
        </w:tabs>
        <w:jc w:val="right"/>
        <w:rPr>
          <w:sz w:val="22"/>
          <w:szCs w:val="22"/>
        </w:rPr>
      </w:pPr>
    </w:p>
    <w:p w:rsidR="00687F17" w:rsidRDefault="00687F17" w:rsidP="00904A4E">
      <w:pPr>
        <w:tabs>
          <w:tab w:val="left" w:pos="9355"/>
        </w:tabs>
        <w:jc w:val="both"/>
        <w:rPr>
          <w:sz w:val="25"/>
          <w:szCs w:val="25"/>
          <w:u w:val="single"/>
          <w:lang w:val="uk-UA"/>
        </w:rPr>
      </w:pPr>
      <w:r w:rsidRPr="00904A4E">
        <w:rPr>
          <w:sz w:val="25"/>
          <w:szCs w:val="25"/>
        </w:rPr>
        <w:t xml:space="preserve">від </w:t>
      </w:r>
      <w:r>
        <w:rPr>
          <w:sz w:val="25"/>
          <w:szCs w:val="25"/>
          <w:lang w:val="uk-UA"/>
        </w:rPr>
        <w:t xml:space="preserve">02.12.2020р.                                                                                                            </w:t>
      </w:r>
      <w:r w:rsidRPr="00904A4E">
        <w:rPr>
          <w:sz w:val="25"/>
          <w:szCs w:val="25"/>
          <w:lang w:val="uk-UA"/>
        </w:rPr>
        <w:t xml:space="preserve"> №  23</w:t>
      </w:r>
      <w:r w:rsidRPr="00904A4E">
        <w:rPr>
          <w:sz w:val="25"/>
          <w:szCs w:val="25"/>
          <w:u w:val="single"/>
          <w:lang w:val="uk-UA"/>
        </w:rPr>
        <w:t xml:space="preserve">  </w:t>
      </w:r>
    </w:p>
    <w:p w:rsidR="00687F17" w:rsidRPr="00904A4E" w:rsidRDefault="00687F17" w:rsidP="00904A4E">
      <w:pPr>
        <w:tabs>
          <w:tab w:val="left" w:pos="9355"/>
        </w:tabs>
        <w:jc w:val="both"/>
        <w:rPr>
          <w:sz w:val="25"/>
          <w:szCs w:val="25"/>
          <w:lang w:val="uk-UA"/>
        </w:rPr>
      </w:pPr>
      <w:r w:rsidRPr="00904A4E">
        <w:rPr>
          <w:sz w:val="25"/>
          <w:szCs w:val="25"/>
          <w:u w:val="single"/>
          <w:lang w:val="uk-UA"/>
        </w:rPr>
        <w:t xml:space="preserve">                   </w:t>
      </w:r>
      <w:r w:rsidRPr="00904A4E">
        <w:rPr>
          <w:sz w:val="25"/>
          <w:szCs w:val="25"/>
          <w:u w:val="single"/>
        </w:rPr>
        <w:t xml:space="preserve"> </w:t>
      </w:r>
      <w:r w:rsidRPr="00904A4E">
        <w:rPr>
          <w:sz w:val="25"/>
          <w:szCs w:val="25"/>
          <w:u w:val="single"/>
          <w:lang w:val="uk-UA"/>
        </w:rPr>
        <w:t xml:space="preserve">     </w:t>
      </w:r>
    </w:p>
    <w:p w:rsidR="00687F17" w:rsidRDefault="00687F17" w:rsidP="002550D2">
      <w:pPr>
        <w:tabs>
          <w:tab w:val="left" w:pos="851"/>
        </w:tabs>
        <w:suppressAutoHyphens/>
        <w:ind w:right="4535"/>
        <w:jc w:val="both"/>
        <w:rPr>
          <w:szCs w:val="26"/>
          <w:lang w:val="uk-UA"/>
        </w:rPr>
      </w:pPr>
      <w:r w:rsidRPr="002550D2">
        <w:rPr>
          <w:szCs w:val="26"/>
          <w:lang w:val="uk-UA" w:eastAsia="ar-SA"/>
        </w:rPr>
        <w:t xml:space="preserve">Про </w:t>
      </w:r>
      <w:r w:rsidRPr="00D32FB3">
        <w:rPr>
          <w:szCs w:val="26"/>
          <w:lang w:val="uk-UA"/>
        </w:rPr>
        <w:t>внесення змін</w:t>
      </w:r>
      <w:r>
        <w:rPr>
          <w:szCs w:val="26"/>
          <w:lang w:val="uk-UA"/>
        </w:rPr>
        <w:t xml:space="preserve"> та доповнень</w:t>
      </w:r>
      <w:r w:rsidRPr="00D32FB3">
        <w:rPr>
          <w:szCs w:val="26"/>
          <w:lang w:val="uk-UA"/>
        </w:rPr>
        <w:t xml:space="preserve"> </w:t>
      </w:r>
      <w:r w:rsidRPr="002550D2">
        <w:rPr>
          <w:szCs w:val="26"/>
          <w:lang w:val="uk-UA"/>
        </w:rPr>
        <w:t>до рішення 26 сесії  сьомого скликання Бериславської міської ради від 05 грудня 2017 року № 262 «Про  структуру та чисельність виконавчого апарату Бериславської міської ради»</w:t>
      </w:r>
    </w:p>
    <w:p w:rsidR="00687F17" w:rsidRPr="004B4E78" w:rsidRDefault="00687F17" w:rsidP="002550D2">
      <w:pPr>
        <w:tabs>
          <w:tab w:val="left" w:pos="851"/>
        </w:tabs>
        <w:suppressAutoHyphens/>
        <w:ind w:right="4535"/>
        <w:jc w:val="both"/>
        <w:rPr>
          <w:szCs w:val="26"/>
          <w:lang w:val="uk-UA" w:eastAsia="ar-SA"/>
        </w:rPr>
      </w:pPr>
    </w:p>
    <w:p w:rsidR="00687F17" w:rsidRDefault="00687F17" w:rsidP="004B4E78">
      <w:pPr>
        <w:tabs>
          <w:tab w:val="left" w:pos="851"/>
        </w:tabs>
        <w:suppressAutoHyphens/>
        <w:ind w:right="-142" w:firstLine="567"/>
        <w:jc w:val="both"/>
        <w:rPr>
          <w:szCs w:val="26"/>
          <w:lang w:val="uk-UA"/>
        </w:rPr>
      </w:pPr>
    </w:p>
    <w:p w:rsidR="00687F17" w:rsidRPr="004B4E78" w:rsidRDefault="00687F17" w:rsidP="004B4E78">
      <w:pPr>
        <w:tabs>
          <w:tab w:val="left" w:pos="851"/>
        </w:tabs>
        <w:suppressAutoHyphens/>
        <w:ind w:right="-142" w:firstLine="567"/>
        <w:jc w:val="both"/>
        <w:rPr>
          <w:szCs w:val="26"/>
          <w:lang w:val="uk-UA" w:eastAsia="ar-SA"/>
        </w:rPr>
      </w:pPr>
      <w:r w:rsidRPr="004B4E78">
        <w:rPr>
          <w:szCs w:val="26"/>
          <w:lang w:val="uk-UA"/>
        </w:rPr>
        <w:t xml:space="preserve">З метою удосконалення структури виконавчих органів </w:t>
      </w:r>
      <w:r>
        <w:rPr>
          <w:szCs w:val="26"/>
          <w:lang w:val="uk-UA"/>
        </w:rPr>
        <w:t>Бериславської міської</w:t>
      </w:r>
      <w:r w:rsidRPr="004B4E78">
        <w:rPr>
          <w:szCs w:val="26"/>
          <w:lang w:val="uk-UA"/>
        </w:rPr>
        <w:t xml:space="preserve">  ради</w:t>
      </w:r>
      <w:r w:rsidRPr="004B4E78">
        <w:rPr>
          <w:szCs w:val="26"/>
          <w:lang w:val="uk-UA" w:eastAsia="ar-SA"/>
        </w:rPr>
        <w:t xml:space="preserve"> відповідно до ст</w:t>
      </w:r>
      <w:r>
        <w:rPr>
          <w:szCs w:val="26"/>
          <w:lang w:val="uk-UA" w:eastAsia="ar-SA"/>
        </w:rPr>
        <w:t>ат</w:t>
      </w:r>
      <w:r w:rsidRPr="004B4E78">
        <w:rPr>
          <w:szCs w:val="26"/>
          <w:lang w:val="uk-UA" w:eastAsia="ar-SA"/>
        </w:rPr>
        <w:t>ей 11, 26 Закону України «Про місцеве самоврядування в Україні»</w:t>
      </w:r>
      <w:r>
        <w:rPr>
          <w:szCs w:val="26"/>
          <w:lang w:val="uk-UA" w:eastAsia="ar-SA"/>
        </w:rPr>
        <w:t xml:space="preserve"> та</w:t>
      </w:r>
      <w:r w:rsidRPr="004B4E78">
        <w:rPr>
          <w:szCs w:val="26"/>
          <w:lang w:val="uk-UA" w:eastAsia="ar-SA"/>
        </w:rPr>
        <w:t xml:space="preserve">  Постанови Кабінету Міністрів України від 09.03.2006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 і доповненнями, </w:t>
      </w:r>
      <w:r>
        <w:rPr>
          <w:szCs w:val="26"/>
          <w:lang w:val="uk-UA"/>
        </w:rPr>
        <w:t xml:space="preserve">  </w:t>
      </w:r>
      <w:r>
        <w:rPr>
          <w:szCs w:val="26"/>
          <w:lang w:val="uk-UA" w:eastAsia="ar-SA"/>
        </w:rPr>
        <w:t xml:space="preserve">Бериславська міська </w:t>
      </w:r>
      <w:r w:rsidRPr="004B4E78">
        <w:rPr>
          <w:szCs w:val="26"/>
          <w:lang w:val="uk-UA" w:eastAsia="ar-SA"/>
        </w:rPr>
        <w:t>рада</w:t>
      </w:r>
    </w:p>
    <w:p w:rsidR="00687F17" w:rsidRPr="004B4E78" w:rsidRDefault="00687F17" w:rsidP="004B4E78">
      <w:pPr>
        <w:tabs>
          <w:tab w:val="left" w:pos="851"/>
        </w:tabs>
        <w:suppressAutoHyphens/>
        <w:ind w:right="-142" w:firstLine="567"/>
        <w:jc w:val="both"/>
        <w:rPr>
          <w:szCs w:val="26"/>
          <w:lang w:val="uk-UA" w:eastAsia="ar-SA"/>
        </w:rPr>
      </w:pPr>
    </w:p>
    <w:p w:rsidR="00687F17" w:rsidRPr="00AA5FCD" w:rsidRDefault="00687F17" w:rsidP="004B4E78">
      <w:pPr>
        <w:tabs>
          <w:tab w:val="left" w:pos="851"/>
        </w:tabs>
        <w:suppressAutoHyphens/>
        <w:jc w:val="center"/>
        <w:rPr>
          <w:b/>
          <w:bCs/>
          <w:szCs w:val="26"/>
          <w:lang w:val="uk-UA" w:eastAsia="ar-SA"/>
        </w:rPr>
      </w:pPr>
      <w:r w:rsidRPr="00AA5FCD">
        <w:rPr>
          <w:b/>
          <w:bCs/>
          <w:szCs w:val="26"/>
          <w:lang w:val="uk-UA" w:eastAsia="ar-SA"/>
        </w:rPr>
        <w:t>В И Р І Ш И Л А:</w:t>
      </w:r>
    </w:p>
    <w:p w:rsidR="00687F17" w:rsidRPr="004B4E78" w:rsidRDefault="00687F17" w:rsidP="002550D2">
      <w:pPr>
        <w:tabs>
          <w:tab w:val="left" w:pos="851"/>
        </w:tabs>
        <w:suppressAutoHyphens/>
        <w:ind w:firstLine="709"/>
        <w:jc w:val="center"/>
        <w:rPr>
          <w:szCs w:val="26"/>
          <w:lang w:val="uk-UA" w:eastAsia="ar-SA"/>
        </w:rPr>
      </w:pPr>
    </w:p>
    <w:p w:rsidR="00687F17" w:rsidRDefault="00687F17" w:rsidP="002550D2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suppressAutoHyphens/>
        <w:ind w:left="0" w:firstLine="567"/>
        <w:jc w:val="both"/>
        <w:rPr>
          <w:szCs w:val="26"/>
          <w:lang w:val="uk-UA" w:eastAsia="ar-SA"/>
        </w:rPr>
      </w:pPr>
      <w:r w:rsidRPr="004B4E78">
        <w:rPr>
          <w:szCs w:val="26"/>
          <w:lang w:val="uk-UA" w:eastAsia="ar-SA"/>
        </w:rPr>
        <w:t xml:space="preserve">Внести зміни </w:t>
      </w:r>
      <w:r>
        <w:rPr>
          <w:szCs w:val="26"/>
          <w:lang w:val="uk-UA" w:eastAsia="ar-SA"/>
        </w:rPr>
        <w:t xml:space="preserve">та доповнення </w:t>
      </w:r>
      <w:r w:rsidRPr="004B4E78">
        <w:rPr>
          <w:szCs w:val="26"/>
          <w:lang w:val="uk-UA" w:eastAsia="ar-SA"/>
        </w:rPr>
        <w:t xml:space="preserve">до рішення </w:t>
      </w:r>
      <w:r w:rsidRPr="00EB60D0">
        <w:rPr>
          <w:szCs w:val="26"/>
          <w:lang w:val="uk-UA" w:eastAsia="ar-SA"/>
        </w:rPr>
        <w:t>26</w:t>
      </w:r>
      <w:r w:rsidRPr="004B4E78">
        <w:rPr>
          <w:szCs w:val="26"/>
          <w:lang w:val="uk-UA" w:eastAsia="ar-SA"/>
        </w:rPr>
        <w:t xml:space="preserve"> сесії  </w:t>
      </w:r>
      <w:r>
        <w:rPr>
          <w:szCs w:val="26"/>
          <w:lang w:val="uk-UA" w:eastAsia="ar-SA"/>
        </w:rPr>
        <w:t>сьомого</w:t>
      </w:r>
      <w:r w:rsidRPr="004B4E78">
        <w:rPr>
          <w:szCs w:val="26"/>
          <w:lang w:val="uk-UA" w:eastAsia="ar-SA"/>
        </w:rPr>
        <w:t xml:space="preserve"> скликання </w:t>
      </w:r>
      <w:r>
        <w:rPr>
          <w:szCs w:val="26"/>
          <w:lang w:val="uk-UA" w:eastAsia="ar-SA"/>
        </w:rPr>
        <w:t>Бериславської міської</w:t>
      </w:r>
      <w:r w:rsidRPr="004B4E78">
        <w:rPr>
          <w:szCs w:val="26"/>
          <w:lang w:val="uk-UA" w:eastAsia="ar-SA"/>
        </w:rPr>
        <w:t xml:space="preserve"> ради від </w:t>
      </w:r>
      <w:r>
        <w:rPr>
          <w:szCs w:val="26"/>
          <w:lang w:val="uk-UA" w:eastAsia="ar-SA"/>
        </w:rPr>
        <w:t>05 грудня 2017 року № 262</w:t>
      </w:r>
      <w:r w:rsidRPr="004B4E78">
        <w:rPr>
          <w:szCs w:val="26"/>
          <w:lang w:val="uk-UA" w:eastAsia="ar-SA"/>
        </w:rPr>
        <w:t xml:space="preserve"> «</w:t>
      </w:r>
      <w:r w:rsidRPr="004D1B51">
        <w:rPr>
          <w:szCs w:val="26"/>
          <w:lang w:val="uk-UA" w:eastAsia="ar-SA"/>
        </w:rPr>
        <w:t>Про  структуру та чисельність виконавчого апарату Бериславської міської ради</w:t>
      </w:r>
      <w:r w:rsidRPr="004B4E78">
        <w:rPr>
          <w:szCs w:val="26"/>
          <w:lang w:val="uk-UA" w:eastAsia="ar-SA"/>
        </w:rPr>
        <w:t>»</w:t>
      </w:r>
      <w:r>
        <w:rPr>
          <w:szCs w:val="26"/>
          <w:lang w:val="uk-UA" w:eastAsia="ar-SA"/>
        </w:rPr>
        <w:t xml:space="preserve">, а саме: </w:t>
      </w:r>
    </w:p>
    <w:p w:rsidR="00687F17" w:rsidRPr="002550D2" w:rsidRDefault="00687F17" w:rsidP="002550D2">
      <w:pPr>
        <w:pStyle w:val="ListParagraph"/>
        <w:numPr>
          <w:ilvl w:val="1"/>
          <w:numId w:val="5"/>
        </w:num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  <w:r w:rsidRPr="002550D2">
        <w:rPr>
          <w:szCs w:val="26"/>
          <w:lang w:val="uk-UA" w:eastAsia="ar-SA"/>
        </w:rPr>
        <w:t>Пункт 1</w:t>
      </w:r>
      <w:r>
        <w:rPr>
          <w:szCs w:val="26"/>
          <w:lang w:val="uk-UA" w:eastAsia="ar-SA"/>
        </w:rPr>
        <w:t xml:space="preserve"> </w:t>
      </w:r>
      <w:r w:rsidRPr="002550D2">
        <w:rPr>
          <w:szCs w:val="26"/>
          <w:lang w:val="uk-UA" w:eastAsia="ar-SA"/>
        </w:rPr>
        <w:t xml:space="preserve"> викласти у новій редакції:</w:t>
      </w:r>
    </w:p>
    <w:p w:rsidR="00687F17" w:rsidRPr="004B4E78" w:rsidRDefault="00687F17" w:rsidP="00186946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 xml:space="preserve">„1. Затвердити  </w:t>
      </w:r>
      <w:r w:rsidRPr="004B4E78">
        <w:rPr>
          <w:szCs w:val="26"/>
          <w:lang w:val="uk-UA" w:eastAsia="ar-SA"/>
        </w:rPr>
        <w:t xml:space="preserve"> структур</w:t>
      </w:r>
      <w:r>
        <w:rPr>
          <w:szCs w:val="26"/>
          <w:lang w:val="uk-UA" w:eastAsia="ar-SA"/>
        </w:rPr>
        <w:t xml:space="preserve">у та чисельність  виконавчого </w:t>
      </w:r>
      <w:r w:rsidRPr="004B4E78">
        <w:rPr>
          <w:szCs w:val="26"/>
          <w:lang w:val="uk-UA" w:eastAsia="ar-SA"/>
        </w:rPr>
        <w:t>апарату</w:t>
      </w:r>
      <w:r>
        <w:rPr>
          <w:szCs w:val="26"/>
          <w:lang w:val="uk-UA" w:eastAsia="ar-SA"/>
        </w:rPr>
        <w:t xml:space="preserve"> Бериславської міської</w:t>
      </w:r>
      <w:r w:rsidRPr="004B4E78">
        <w:rPr>
          <w:szCs w:val="26"/>
          <w:lang w:val="uk-UA" w:eastAsia="ar-SA"/>
        </w:rPr>
        <w:t xml:space="preserve"> ради </w:t>
      </w:r>
      <w:r>
        <w:rPr>
          <w:szCs w:val="26"/>
          <w:lang w:val="uk-UA" w:eastAsia="ar-SA"/>
        </w:rPr>
        <w:t>з 02 грудня 2020 року,    згідно з додатком 1.</w:t>
      </w:r>
    </w:p>
    <w:p w:rsidR="00687F17" w:rsidRPr="00B02B64" w:rsidRDefault="00687F17" w:rsidP="00B02B64">
      <w:pPr>
        <w:pStyle w:val="ListParagraph"/>
        <w:numPr>
          <w:ilvl w:val="1"/>
          <w:numId w:val="1"/>
        </w:numPr>
        <w:tabs>
          <w:tab w:val="left" w:pos="1134"/>
        </w:tabs>
        <w:suppressAutoHyphens/>
        <w:ind w:left="0" w:firstLine="709"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 xml:space="preserve">Додаток 2 „Структура виконавчого апарату Бериславської міської ради” до рішення </w:t>
      </w:r>
      <w:r w:rsidRPr="00B02B64">
        <w:rPr>
          <w:szCs w:val="26"/>
          <w:lang w:val="uk-UA" w:eastAsia="ar-SA"/>
        </w:rPr>
        <w:t xml:space="preserve"> </w:t>
      </w:r>
      <w:r>
        <w:rPr>
          <w:szCs w:val="26"/>
          <w:lang w:val="uk-UA" w:eastAsia="ar-SA"/>
        </w:rPr>
        <w:t>визнати таким, що втратив чинність.</w:t>
      </w:r>
    </w:p>
    <w:p w:rsidR="00687F17" w:rsidRPr="00B02B64" w:rsidRDefault="00687F17" w:rsidP="0091142C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B02B64">
        <w:rPr>
          <w:szCs w:val="26"/>
          <w:lang w:val="uk-UA" w:eastAsia="ar-SA"/>
        </w:rPr>
        <w:t>Начальнику фінансово-економічного відділу, головному бухгалтеру Бериславської міської ради  привести штатний розпис у відповідність з даним рішенням сесії та надати його на затвердження міському голові.</w:t>
      </w:r>
    </w:p>
    <w:p w:rsidR="00687F17" w:rsidRPr="00844198" w:rsidRDefault="00687F17" w:rsidP="002550D2">
      <w:pPr>
        <w:pStyle w:val="ListParagraph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 xml:space="preserve">Контроль за виконанням даного рішення покласти на </w:t>
      </w:r>
      <w:r w:rsidRPr="00844198">
        <w:rPr>
          <w:color w:val="000000"/>
          <w:szCs w:val="26"/>
          <w:lang w:val="uk-UA"/>
        </w:rPr>
        <w:t xml:space="preserve">постійну комісію </w:t>
      </w:r>
      <w:r w:rsidRPr="00345026">
        <w:rPr>
          <w:szCs w:val="26"/>
          <w:lang w:val="uk-UA"/>
        </w:rPr>
        <w:t>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844198">
        <w:rPr>
          <w:color w:val="000000"/>
          <w:szCs w:val="26"/>
          <w:lang w:val="uk-UA"/>
        </w:rPr>
        <w:t xml:space="preserve">. </w:t>
      </w:r>
    </w:p>
    <w:p w:rsidR="00687F17" w:rsidRDefault="00687F17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687F17" w:rsidRPr="00683A4F" w:rsidRDefault="00687F17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>Міський  голова                                                                  О.М. Шаповалов</w:t>
      </w:r>
    </w:p>
    <w:p w:rsidR="00687F17" w:rsidRDefault="00687F17" w:rsidP="00CF5C09"/>
    <w:p w:rsidR="00687F17" w:rsidRPr="00AF6E18" w:rsidRDefault="00687F17" w:rsidP="0027121D">
      <w:pPr>
        <w:spacing w:after="200" w:line="276" w:lineRule="auto"/>
        <w:rPr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       </w:t>
      </w:r>
      <w:r w:rsidRPr="006062AF">
        <w:rPr>
          <w:szCs w:val="26"/>
          <w:lang w:val="uk-UA"/>
        </w:rPr>
        <w:t>Д</w:t>
      </w:r>
      <w:r w:rsidRPr="006062AF">
        <w:rPr>
          <w:szCs w:val="26"/>
        </w:rPr>
        <w:t xml:space="preserve">одаток  </w:t>
      </w:r>
      <w:r>
        <w:rPr>
          <w:szCs w:val="26"/>
          <w:lang w:val="uk-UA"/>
        </w:rPr>
        <w:t>1</w:t>
      </w:r>
    </w:p>
    <w:p w:rsidR="00687F17" w:rsidRPr="006062AF" w:rsidRDefault="00687F17" w:rsidP="0027121D">
      <w:pPr>
        <w:ind w:left="5812"/>
        <w:jc w:val="both"/>
        <w:rPr>
          <w:szCs w:val="26"/>
          <w:lang w:val="uk-UA"/>
        </w:rPr>
      </w:pPr>
      <w:r w:rsidRPr="006062AF">
        <w:rPr>
          <w:szCs w:val="26"/>
        </w:rPr>
        <w:t xml:space="preserve">до рішення </w:t>
      </w:r>
      <w:r w:rsidRPr="006062AF">
        <w:rPr>
          <w:szCs w:val="26"/>
          <w:lang w:val="uk-UA"/>
        </w:rPr>
        <w:t xml:space="preserve">1 сесії </w:t>
      </w:r>
      <w:r>
        <w:rPr>
          <w:szCs w:val="26"/>
          <w:lang w:val="uk-UA"/>
        </w:rPr>
        <w:t>восьмого</w:t>
      </w:r>
      <w:r w:rsidRPr="006062AF">
        <w:rPr>
          <w:szCs w:val="26"/>
          <w:lang w:val="uk-UA"/>
        </w:rPr>
        <w:t xml:space="preserve"> </w:t>
      </w:r>
    </w:p>
    <w:p w:rsidR="00687F17" w:rsidRPr="006062AF" w:rsidRDefault="00687F17" w:rsidP="0027121D">
      <w:pPr>
        <w:ind w:left="5812"/>
        <w:jc w:val="both"/>
        <w:rPr>
          <w:szCs w:val="26"/>
        </w:rPr>
      </w:pPr>
      <w:r w:rsidRPr="006062AF">
        <w:rPr>
          <w:szCs w:val="26"/>
          <w:lang w:val="uk-UA"/>
        </w:rPr>
        <w:t xml:space="preserve">скликання </w:t>
      </w:r>
      <w:r>
        <w:rPr>
          <w:szCs w:val="26"/>
          <w:lang w:val="uk-UA"/>
        </w:rPr>
        <w:t xml:space="preserve">міської </w:t>
      </w:r>
      <w:r w:rsidRPr="006062AF">
        <w:rPr>
          <w:szCs w:val="26"/>
        </w:rPr>
        <w:t xml:space="preserve">ради  </w:t>
      </w:r>
    </w:p>
    <w:p w:rsidR="00687F17" w:rsidRPr="00904A4E" w:rsidRDefault="00687F17" w:rsidP="0027121D">
      <w:pPr>
        <w:ind w:left="5812"/>
        <w:rPr>
          <w:szCs w:val="26"/>
          <w:lang w:val="uk-UA"/>
        </w:rPr>
      </w:pPr>
      <w:r w:rsidRPr="006062AF">
        <w:rPr>
          <w:szCs w:val="26"/>
        </w:rPr>
        <w:t xml:space="preserve">від </w:t>
      </w:r>
      <w:r>
        <w:rPr>
          <w:szCs w:val="26"/>
          <w:lang w:val="uk-UA"/>
        </w:rPr>
        <w:t xml:space="preserve"> 02.12.2020</w:t>
      </w:r>
      <w:r w:rsidRPr="006062AF">
        <w:rPr>
          <w:szCs w:val="26"/>
        </w:rPr>
        <w:t xml:space="preserve"> р</w:t>
      </w:r>
      <w:r>
        <w:rPr>
          <w:szCs w:val="26"/>
          <w:lang w:val="uk-UA"/>
        </w:rPr>
        <w:t xml:space="preserve"> </w:t>
      </w:r>
      <w:r w:rsidRPr="006062AF">
        <w:rPr>
          <w:szCs w:val="26"/>
        </w:rPr>
        <w:t xml:space="preserve"> </w:t>
      </w:r>
      <w:r w:rsidRPr="00904A4E">
        <w:rPr>
          <w:szCs w:val="26"/>
        </w:rPr>
        <w:t>№</w:t>
      </w:r>
      <w:r>
        <w:rPr>
          <w:szCs w:val="26"/>
          <w:lang w:val="uk-UA"/>
        </w:rPr>
        <w:t xml:space="preserve">  23</w:t>
      </w:r>
    </w:p>
    <w:p w:rsidR="00687F17" w:rsidRPr="006062AF" w:rsidRDefault="00687F17" w:rsidP="0027121D">
      <w:pPr>
        <w:rPr>
          <w:szCs w:val="26"/>
        </w:rPr>
      </w:pPr>
    </w:p>
    <w:p w:rsidR="00687F17" w:rsidRPr="002C355F" w:rsidRDefault="00687F17" w:rsidP="0027121D">
      <w:pPr>
        <w:pStyle w:val="BodyText"/>
        <w:jc w:val="center"/>
        <w:rPr>
          <w:b/>
          <w:sz w:val="25"/>
          <w:lang w:val="uk-UA"/>
        </w:rPr>
      </w:pPr>
      <w:r w:rsidRPr="002C355F">
        <w:rPr>
          <w:b/>
          <w:sz w:val="25"/>
          <w:lang w:val="uk-UA"/>
        </w:rPr>
        <w:t>СТРУКТУРА ТА ЧИСЕЛЬНІСТЬ ВИКОНАВЧОГО АПАРАТУ</w:t>
      </w:r>
    </w:p>
    <w:p w:rsidR="00687F17" w:rsidRPr="002C355F" w:rsidRDefault="00687F17" w:rsidP="0027121D">
      <w:pPr>
        <w:pStyle w:val="BodyText"/>
        <w:jc w:val="center"/>
        <w:rPr>
          <w:sz w:val="25"/>
          <w:lang w:val="uk-UA"/>
        </w:rPr>
      </w:pPr>
      <w:r w:rsidRPr="002C355F">
        <w:rPr>
          <w:b/>
          <w:sz w:val="25"/>
          <w:lang w:val="uk-UA"/>
        </w:rPr>
        <w:t>БЕРИСЛАВСЬКОЇ МІСЬКОЇ РАДИ</w:t>
      </w:r>
    </w:p>
    <w:p w:rsidR="00687F17" w:rsidRPr="002C355F" w:rsidRDefault="00687F17" w:rsidP="0027121D">
      <w:pPr>
        <w:pStyle w:val="BodyText"/>
        <w:jc w:val="center"/>
        <w:rPr>
          <w:sz w:val="25"/>
          <w:lang w:val="uk-UA"/>
        </w:rPr>
      </w:pPr>
    </w:p>
    <w:tbl>
      <w:tblPr>
        <w:tblW w:w="9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8325"/>
        <w:gridCol w:w="890"/>
      </w:tblGrid>
      <w:tr w:rsidR="00687F17" w:rsidRPr="002C355F" w:rsidTr="00EF6505"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szCs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szCs w:val="25"/>
                <w:lang w:val="uk-UA"/>
              </w:rPr>
            </w:pPr>
            <w:r w:rsidRPr="002C355F">
              <w:rPr>
                <w:b/>
                <w:sz w:val="25"/>
                <w:szCs w:val="25"/>
                <w:lang w:val="uk-UA"/>
              </w:rPr>
              <w:t>Міський голова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szCs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szCs w:val="25"/>
                <w:lang w:val="uk-UA"/>
              </w:rPr>
            </w:pPr>
            <w:r w:rsidRPr="002C355F">
              <w:rPr>
                <w:b/>
                <w:sz w:val="25"/>
                <w:szCs w:val="25"/>
                <w:lang w:val="uk-UA"/>
              </w:rPr>
              <w:t>Секретар  міської ради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szCs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tabs>
                <w:tab w:val="left" w:pos="87"/>
              </w:tabs>
              <w:jc w:val="both"/>
              <w:rPr>
                <w:b/>
                <w:sz w:val="25"/>
                <w:szCs w:val="25"/>
                <w:lang w:val="uk-UA"/>
              </w:rPr>
            </w:pPr>
            <w:r w:rsidRPr="002C355F">
              <w:rPr>
                <w:b/>
                <w:sz w:val="25"/>
                <w:szCs w:val="25"/>
                <w:lang w:val="uk-UA"/>
              </w:rPr>
              <w:t>Перший заступник міського голови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54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szCs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szCs w:val="25"/>
                <w:lang w:val="uk-UA"/>
              </w:rPr>
            </w:pPr>
            <w:r w:rsidRPr="002C355F">
              <w:rPr>
                <w:b/>
                <w:sz w:val="25"/>
                <w:szCs w:val="25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4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85698A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  <w:r w:rsidRPr="0085698A">
              <w:rPr>
                <w:b/>
                <w:sz w:val="25"/>
                <w:lang w:val="uk-UA"/>
              </w:rPr>
              <w:t>Керуючий справами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4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85698A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  <w:r w:rsidRPr="0085698A">
              <w:rPr>
                <w:b/>
                <w:sz w:val="25"/>
                <w:lang w:val="uk-UA"/>
              </w:rPr>
              <w:t>Староста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6</w:t>
            </w:r>
          </w:p>
        </w:tc>
      </w:tr>
      <w:tr w:rsidR="00687F17" w:rsidRPr="002C355F" w:rsidTr="00EF6505">
        <w:trPr>
          <w:trHeight w:val="270"/>
        </w:trPr>
        <w:tc>
          <w:tcPr>
            <w:tcW w:w="9863" w:type="dxa"/>
            <w:gridSpan w:val="3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b/>
                <w:sz w:val="25"/>
                <w:lang w:val="uk-UA"/>
              </w:rPr>
              <w:t xml:space="preserve">        </w:t>
            </w:r>
            <w:r w:rsidRPr="002C355F">
              <w:rPr>
                <w:b/>
                <w:sz w:val="25"/>
                <w:lang w:val="uk-UA"/>
              </w:rPr>
              <w:t>Відділ  земельних відносин, містобудування та архітектури</w:t>
            </w:r>
            <w:r>
              <w:rPr>
                <w:b/>
                <w:sz w:val="25"/>
                <w:lang w:val="uk-UA"/>
              </w:rPr>
              <w:t>:</w:t>
            </w:r>
            <w:r w:rsidRPr="002C355F">
              <w:rPr>
                <w:sz w:val="25"/>
                <w:lang w:val="uk-UA"/>
              </w:rPr>
              <w:t xml:space="preserve"> </w:t>
            </w:r>
            <w:r>
              <w:rPr>
                <w:sz w:val="25"/>
                <w:lang w:val="uk-UA"/>
              </w:rPr>
              <w:t xml:space="preserve">                          </w:t>
            </w:r>
            <w:r w:rsidRPr="005B185C">
              <w:rPr>
                <w:b/>
                <w:bCs/>
                <w:sz w:val="25"/>
                <w:lang w:val="uk-UA"/>
              </w:rPr>
              <w:t xml:space="preserve"> 3</w:t>
            </w:r>
          </w:p>
        </w:tc>
      </w:tr>
      <w:tr w:rsidR="00687F17" w:rsidRPr="002C355F" w:rsidTr="00EF6505">
        <w:trPr>
          <w:trHeight w:val="33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  <w:r>
              <w:rPr>
                <w:sz w:val="25"/>
                <w:lang w:val="uk-UA"/>
              </w:rPr>
              <w:t>Начальник відділу,</w:t>
            </w:r>
            <w:r w:rsidRPr="002C355F">
              <w:rPr>
                <w:sz w:val="25"/>
                <w:lang w:val="uk-UA"/>
              </w:rPr>
              <w:t xml:space="preserve"> землевпорядник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4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Провідний спеціаліст, архітект</w:t>
            </w:r>
            <w:r>
              <w:rPr>
                <w:sz w:val="25"/>
                <w:lang w:val="uk-UA"/>
              </w:rPr>
              <w:t>ор, заступник начальника відділу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52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 xml:space="preserve">Спеціаліст І категорії з питань житлово - комунального господарства та   </w:t>
            </w:r>
          </w:p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газифікації міста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30"/>
        </w:trPr>
        <w:tc>
          <w:tcPr>
            <w:tcW w:w="9863" w:type="dxa"/>
            <w:gridSpan w:val="3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b/>
                <w:sz w:val="25"/>
                <w:lang w:val="uk-UA"/>
              </w:rPr>
              <w:t xml:space="preserve">        </w:t>
            </w:r>
            <w:r w:rsidRPr="002C355F">
              <w:rPr>
                <w:b/>
                <w:sz w:val="25"/>
                <w:lang w:val="uk-UA"/>
              </w:rPr>
              <w:t>Відділ  юридичний:</w:t>
            </w:r>
            <w:r w:rsidRPr="002C355F">
              <w:rPr>
                <w:sz w:val="25"/>
                <w:lang w:val="uk-UA"/>
              </w:rPr>
              <w:t xml:space="preserve"> </w:t>
            </w:r>
            <w:r>
              <w:rPr>
                <w:sz w:val="25"/>
                <w:lang w:val="uk-UA"/>
              </w:rPr>
              <w:t xml:space="preserve">                                                                                                   </w:t>
            </w:r>
            <w:r w:rsidRPr="005B185C">
              <w:rPr>
                <w:b/>
                <w:bCs/>
                <w:sz w:val="25"/>
                <w:lang w:val="uk-UA"/>
              </w:rPr>
              <w:t>4</w:t>
            </w:r>
          </w:p>
        </w:tc>
      </w:tr>
      <w:tr w:rsidR="00687F17" w:rsidRPr="002C355F" w:rsidTr="00EF6505">
        <w:trPr>
          <w:trHeight w:val="30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Начальник відділу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0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 xml:space="preserve">Головний спеціаліст 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6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5102D3">
              <w:rPr>
                <w:sz w:val="25"/>
                <w:lang w:val="uk-UA"/>
              </w:rPr>
              <w:t>Провідний спеціаліст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5102D3" w:rsidTr="00EF6505">
        <w:trPr>
          <w:trHeight w:val="225"/>
        </w:trPr>
        <w:tc>
          <w:tcPr>
            <w:tcW w:w="648" w:type="dxa"/>
          </w:tcPr>
          <w:p w:rsidR="00687F17" w:rsidRPr="005102D3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5102D3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Спеціаліст І категорії  - паспортист</w:t>
            </w:r>
          </w:p>
        </w:tc>
        <w:tc>
          <w:tcPr>
            <w:tcW w:w="890" w:type="dxa"/>
          </w:tcPr>
          <w:p w:rsidR="00687F17" w:rsidRPr="005102D3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5102D3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55"/>
        </w:trPr>
        <w:tc>
          <w:tcPr>
            <w:tcW w:w="9863" w:type="dxa"/>
            <w:gridSpan w:val="3"/>
          </w:tcPr>
          <w:p w:rsidR="00687F17" w:rsidRPr="00B02B64" w:rsidRDefault="00687F17" w:rsidP="00EF6505">
            <w:pPr>
              <w:pStyle w:val="BodyText"/>
              <w:ind w:firstLine="567"/>
              <w:rPr>
                <w:b/>
                <w:color w:val="FF0000"/>
                <w:sz w:val="26"/>
                <w:szCs w:val="26"/>
                <w:lang w:val="uk-UA"/>
              </w:rPr>
            </w:pPr>
          </w:p>
        </w:tc>
      </w:tr>
      <w:tr w:rsidR="00687F17" w:rsidRPr="002C355F" w:rsidTr="00EF6505">
        <w:trPr>
          <w:trHeight w:val="255"/>
        </w:trPr>
        <w:tc>
          <w:tcPr>
            <w:tcW w:w="9863" w:type="dxa"/>
            <w:gridSpan w:val="3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b/>
                <w:sz w:val="25"/>
                <w:lang w:val="uk-UA"/>
              </w:rPr>
              <w:t xml:space="preserve">        </w:t>
            </w:r>
            <w:r w:rsidRPr="002C355F">
              <w:rPr>
                <w:b/>
                <w:sz w:val="25"/>
                <w:lang w:val="uk-UA"/>
              </w:rPr>
              <w:t>Відділ   фінансово – економічний:</w:t>
            </w:r>
            <w:r>
              <w:rPr>
                <w:b/>
                <w:sz w:val="25"/>
                <w:lang w:val="uk-UA"/>
              </w:rPr>
              <w:t xml:space="preserve">                                                                          3</w:t>
            </w:r>
          </w:p>
        </w:tc>
      </w:tr>
      <w:tr w:rsidR="00687F17" w:rsidRPr="002C355F" w:rsidTr="00EF6505">
        <w:trPr>
          <w:trHeight w:val="25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Начальник відділу, головний бухгалтер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1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Спеціаліст І категорії -  економіст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3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 xml:space="preserve">Спеціаліст 1 категорії 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55"/>
        </w:trPr>
        <w:tc>
          <w:tcPr>
            <w:tcW w:w="9863" w:type="dxa"/>
            <w:gridSpan w:val="3"/>
          </w:tcPr>
          <w:p w:rsidR="00687F17" w:rsidRPr="0015037F" w:rsidRDefault="00687F17" w:rsidP="00EF6505">
            <w:pPr>
              <w:pStyle w:val="BodyText"/>
              <w:ind w:left="567"/>
              <w:rPr>
                <w:b/>
                <w:bCs/>
                <w:sz w:val="25"/>
                <w:lang w:val="uk-UA"/>
              </w:rPr>
            </w:pPr>
            <w:r w:rsidRPr="0015037F">
              <w:rPr>
                <w:b/>
                <w:bCs/>
                <w:sz w:val="25"/>
                <w:lang w:val="uk-UA"/>
              </w:rPr>
              <w:t xml:space="preserve">Відділ загально </w:t>
            </w:r>
            <w:r>
              <w:rPr>
                <w:b/>
                <w:bCs/>
                <w:sz w:val="25"/>
                <w:lang w:val="uk-UA"/>
              </w:rPr>
              <w:t>–</w:t>
            </w:r>
            <w:r w:rsidRPr="0015037F">
              <w:rPr>
                <w:b/>
                <w:bCs/>
                <w:sz w:val="25"/>
                <w:lang w:val="uk-UA"/>
              </w:rPr>
              <w:t xml:space="preserve"> </w:t>
            </w:r>
            <w:r>
              <w:rPr>
                <w:b/>
                <w:bCs/>
                <w:sz w:val="25"/>
                <w:lang w:val="uk-UA"/>
              </w:rPr>
              <w:t>господарський                                                                           10</w:t>
            </w:r>
          </w:p>
        </w:tc>
      </w:tr>
      <w:tr w:rsidR="00687F17" w:rsidRPr="002C355F" w:rsidTr="00EF6505">
        <w:trPr>
          <w:trHeight w:val="225"/>
        </w:trPr>
        <w:tc>
          <w:tcPr>
            <w:tcW w:w="648" w:type="dxa"/>
            <w:tcBorders>
              <w:top w:val="nil"/>
            </w:tcBorders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  <w:tcBorders>
              <w:top w:val="nil"/>
            </w:tcBorders>
          </w:tcPr>
          <w:p w:rsidR="00687F17" w:rsidRPr="002C355F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Начальник відділу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8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Секретар керівника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7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Оператор комп</w:t>
            </w:r>
            <w:r>
              <w:rPr>
                <w:sz w:val="25"/>
                <w:lang w:val="uk-UA"/>
              </w:rPr>
              <w:t>'</w:t>
            </w:r>
            <w:r w:rsidRPr="002C355F">
              <w:rPr>
                <w:sz w:val="25"/>
                <w:lang w:val="uk-UA"/>
              </w:rPr>
              <w:t>ютерного набору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4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Двірник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4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Прибиральник службових приміщень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45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Сторож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3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C355F">
              <w:rPr>
                <w:sz w:val="25"/>
                <w:lang w:val="uk-UA"/>
              </w:rPr>
              <w:t>Водій</w:t>
            </w:r>
          </w:p>
        </w:tc>
        <w:tc>
          <w:tcPr>
            <w:tcW w:w="890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2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90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3373AA" w:rsidRDefault="00687F17" w:rsidP="00EF6505">
            <w:pPr>
              <w:pStyle w:val="BodyText"/>
              <w:ind w:left="207"/>
              <w:rPr>
                <w:b/>
                <w:bCs/>
                <w:sz w:val="25"/>
                <w:lang w:val="uk-UA"/>
              </w:rPr>
            </w:pPr>
            <w:r w:rsidRPr="003373AA">
              <w:rPr>
                <w:b/>
                <w:bCs/>
                <w:sz w:val="25"/>
                <w:lang w:val="uk-UA"/>
              </w:rPr>
              <w:t>Відділ з питань надання адміністративних послуг</w:t>
            </w:r>
          </w:p>
        </w:tc>
        <w:tc>
          <w:tcPr>
            <w:tcW w:w="890" w:type="dxa"/>
          </w:tcPr>
          <w:p w:rsidR="00687F17" w:rsidRPr="005B185C" w:rsidRDefault="00687F17" w:rsidP="00EF6505">
            <w:pPr>
              <w:pStyle w:val="BodyText"/>
              <w:rPr>
                <w:b/>
                <w:bCs/>
                <w:sz w:val="25"/>
                <w:lang w:val="uk-UA"/>
              </w:rPr>
            </w:pPr>
            <w:r w:rsidRPr="005B185C">
              <w:rPr>
                <w:b/>
                <w:bCs/>
                <w:sz w:val="25"/>
                <w:lang w:val="uk-UA"/>
              </w:rPr>
              <w:t>3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Начальник відділу</w:t>
            </w:r>
          </w:p>
        </w:tc>
        <w:tc>
          <w:tcPr>
            <w:tcW w:w="890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2C355F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Адміністратор</w:t>
            </w:r>
          </w:p>
        </w:tc>
        <w:tc>
          <w:tcPr>
            <w:tcW w:w="890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Державний реєстратор</w:t>
            </w:r>
          </w:p>
        </w:tc>
        <w:tc>
          <w:tcPr>
            <w:tcW w:w="890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  <w:r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90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3A2A23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3A2A23">
              <w:rPr>
                <w:b/>
                <w:sz w:val="25"/>
                <w:lang w:val="uk-UA"/>
              </w:rPr>
              <w:t>Відділ державної реєстрації</w:t>
            </w:r>
          </w:p>
        </w:tc>
        <w:tc>
          <w:tcPr>
            <w:tcW w:w="890" w:type="dxa"/>
          </w:tcPr>
          <w:p w:rsidR="00687F17" w:rsidRPr="005B185C" w:rsidRDefault="00687F17" w:rsidP="00EF6505">
            <w:pPr>
              <w:pStyle w:val="BodyText"/>
              <w:rPr>
                <w:b/>
                <w:bCs/>
                <w:sz w:val="25"/>
                <w:lang w:val="uk-UA"/>
              </w:rPr>
            </w:pPr>
            <w:r w:rsidRPr="005B185C">
              <w:rPr>
                <w:b/>
                <w:bCs/>
                <w:sz w:val="25"/>
                <w:lang w:val="uk-UA"/>
              </w:rPr>
              <w:t>5</w:t>
            </w:r>
          </w:p>
        </w:tc>
      </w:tr>
      <w:tr w:rsidR="00687F17" w:rsidRPr="002C355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3A2A23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3A2A23">
              <w:rPr>
                <w:bCs/>
                <w:sz w:val="25"/>
                <w:lang w:val="uk-UA"/>
              </w:rPr>
              <w:t>Начальник відділу, державний реєстратор</w:t>
            </w:r>
          </w:p>
        </w:tc>
        <w:tc>
          <w:tcPr>
            <w:tcW w:w="890" w:type="dxa"/>
          </w:tcPr>
          <w:p w:rsidR="00687F17" w:rsidRPr="00C97815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C97815">
              <w:rPr>
                <w:bCs/>
                <w:sz w:val="25"/>
                <w:lang w:val="uk-UA"/>
              </w:rPr>
              <w:t>1</w:t>
            </w:r>
          </w:p>
        </w:tc>
      </w:tr>
      <w:tr w:rsidR="00687F17" w:rsidRPr="0015037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3A2A23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3A2A23">
              <w:rPr>
                <w:bCs/>
                <w:sz w:val="25"/>
                <w:lang w:val="uk-UA"/>
              </w:rPr>
              <w:t>Інспектор з питань реєстрації/зняття з реєстрації місця проживання /перебування фізичних осіб  та військового обліку</w:t>
            </w:r>
          </w:p>
        </w:tc>
        <w:tc>
          <w:tcPr>
            <w:tcW w:w="890" w:type="dxa"/>
          </w:tcPr>
          <w:p w:rsidR="00687F17" w:rsidRPr="00C97815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C97815">
              <w:rPr>
                <w:bCs/>
                <w:sz w:val="25"/>
                <w:lang w:val="uk-UA"/>
              </w:rPr>
              <w:t>2</w:t>
            </w:r>
          </w:p>
        </w:tc>
      </w:tr>
      <w:tr w:rsidR="00687F17" w:rsidRPr="0015037F" w:rsidTr="00EF6505">
        <w:trPr>
          <w:trHeight w:val="210"/>
        </w:trPr>
        <w:tc>
          <w:tcPr>
            <w:tcW w:w="648" w:type="dxa"/>
          </w:tcPr>
          <w:p w:rsidR="00687F17" w:rsidRDefault="00687F17" w:rsidP="00EF6505">
            <w:pPr>
              <w:pStyle w:val="BodyText"/>
              <w:rPr>
                <w:sz w:val="25"/>
                <w:lang w:val="uk-UA"/>
              </w:rPr>
            </w:pPr>
          </w:p>
        </w:tc>
        <w:tc>
          <w:tcPr>
            <w:tcW w:w="8325" w:type="dxa"/>
          </w:tcPr>
          <w:p w:rsidR="00687F17" w:rsidRPr="003A2A23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3A2A23">
              <w:rPr>
                <w:bCs/>
                <w:sz w:val="25"/>
                <w:lang w:val="uk-UA"/>
              </w:rPr>
              <w:t>Державний реєстратор речових прав на нерухоме майно та їх обтяжень</w:t>
            </w:r>
          </w:p>
        </w:tc>
        <w:tc>
          <w:tcPr>
            <w:tcW w:w="890" w:type="dxa"/>
          </w:tcPr>
          <w:p w:rsidR="00687F17" w:rsidRPr="00C97815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C97815">
              <w:rPr>
                <w:bCs/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3A2A23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3A2A23">
              <w:rPr>
                <w:bCs/>
                <w:sz w:val="25"/>
                <w:lang w:val="uk-UA"/>
              </w:rPr>
              <w:t>Державний кадастровий реєстратор</w:t>
            </w:r>
            <w:r w:rsidRPr="003A2A23">
              <w:rPr>
                <w:bCs/>
                <w:sz w:val="25"/>
                <w:lang w:val="uk-UA"/>
              </w:rPr>
              <w:tab/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C97815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 w:rsidRPr="00C97815">
              <w:rPr>
                <w:bCs/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15037F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90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bCs/>
                <w:sz w:val="25"/>
                <w:lang w:val="uk-UA"/>
              </w:rPr>
            </w:pP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b/>
                <w:sz w:val="24"/>
                <w:szCs w:val="24"/>
                <w:lang w:val="uk-UA"/>
              </w:rPr>
              <w:t>Структурні підрозділи міської ради</w:t>
            </w:r>
          </w:p>
          <w:p w:rsidR="00687F17" w:rsidRPr="00241511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890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b/>
                <w:bCs/>
                <w:sz w:val="24"/>
                <w:szCs w:val="24"/>
              </w:rPr>
              <w:t>Фінансов</w:t>
            </w:r>
            <w:r>
              <w:rPr>
                <w:b/>
                <w:bCs/>
                <w:sz w:val="24"/>
                <w:szCs w:val="24"/>
                <w:lang w:val="uk-UA"/>
              </w:rPr>
              <w:t>е  управління</w:t>
            </w:r>
            <w:r w:rsidRPr="0024151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  <w:r w:rsidRPr="00241511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  <w:lang w:val="uk-UA"/>
              </w:rPr>
              <w:t>,5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sz w:val="24"/>
                <w:szCs w:val="24"/>
              </w:rPr>
              <w:t xml:space="preserve">Начальник </w:t>
            </w:r>
            <w:r>
              <w:rPr>
                <w:sz w:val="24"/>
                <w:szCs w:val="24"/>
                <w:lang w:val="uk-UA"/>
              </w:rPr>
              <w:t xml:space="preserve"> управління</w:t>
            </w:r>
          </w:p>
        </w:tc>
        <w:tc>
          <w:tcPr>
            <w:tcW w:w="890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  <w:r w:rsidRPr="00241511">
              <w:rPr>
                <w:sz w:val="24"/>
                <w:szCs w:val="24"/>
              </w:rPr>
              <w:t>1</w:t>
            </w:r>
          </w:p>
        </w:tc>
      </w:tr>
      <w:tr w:rsidR="00687F17" w:rsidRPr="002C355F" w:rsidTr="00EF6505">
        <w:trPr>
          <w:trHeight w:val="31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 w:rsidRPr="00413650">
              <w:rPr>
                <w:sz w:val="24"/>
                <w:szCs w:val="24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6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bCs/>
                <w:sz w:val="24"/>
                <w:szCs w:val="24"/>
                <w:lang w:val="uk-UA"/>
              </w:rPr>
              <w:t>Головний спеціаліст (бухгалтер</w:t>
            </w:r>
            <w:r>
              <w:rPr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 w:rsidRPr="00413650">
              <w:rPr>
                <w:sz w:val="24"/>
                <w:szCs w:val="24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7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Прибиральник службових приміщень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0,5</w:t>
            </w:r>
          </w:p>
        </w:tc>
      </w:tr>
      <w:tr w:rsidR="00687F17" w:rsidRPr="002C355F" w:rsidTr="00EF6505">
        <w:trPr>
          <w:trHeight w:val="16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Cs/>
                <w:i/>
                <w:iCs/>
                <w:sz w:val="24"/>
                <w:szCs w:val="24"/>
                <w:lang w:val="uk-UA"/>
              </w:rPr>
            </w:pPr>
            <w:r w:rsidRPr="00413650">
              <w:rPr>
                <w:bCs/>
                <w:i/>
                <w:iCs/>
                <w:sz w:val="24"/>
                <w:szCs w:val="24"/>
                <w:lang w:val="uk-UA"/>
              </w:rPr>
              <w:t>Бюджетний відділ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687F17" w:rsidRPr="002C355F" w:rsidTr="00EF6505">
        <w:trPr>
          <w:trHeight w:val="22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Cs/>
                <w:sz w:val="24"/>
                <w:szCs w:val="24"/>
                <w:lang w:val="uk-UA"/>
              </w:rPr>
            </w:pPr>
            <w:r w:rsidRPr="00413650">
              <w:rPr>
                <w:bCs/>
                <w:sz w:val="24"/>
                <w:szCs w:val="24"/>
                <w:lang w:val="uk-UA"/>
              </w:rPr>
              <w:t>Заступник начальника управління – начальник відділу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30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sz w:val="24"/>
                <w:szCs w:val="24"/>
              </w:rPr>
              <w:t xml:space="preserve">Головний спеціаліст 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413650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Управління</w:t>
            </w:r>
            <w:r w:rsidRPr="00241511">
              <w:rPr>
                <w:b/>
                <w:bCs/>
                <w:sz w:val="24"/>
                <w:szCs w:val="24"/>
              </w:rPr>
              <w:t xml:space="preserve"> освіти, культури молоді</w:t>
            </w:r>
            <w:r>
              <w:rPr>
                <w:b/>
                <w:bCs/>
                <w:sz w:val="24"/>
                <w:szCs w:val="24"/>
                <w:lang w:val="uk-UA"/>
              </w:rPr>
              <w:t>, туризму</w:t>
            </w:r>
            <w:r w:rsidRPr="00241511">
              <w:rPr>
                <w:b/>
                <w:bCs/>
                <w:sz w:val="24"/>
                <w:szCs w:val="24"/>
              </w:rPr>
              <w:t xml:space="preserve"> та спорту </w:t>
            </w:r>
          </w:p>
        </w:tc>
        <w:tc>
          <w:tcPr>
            <w:tcW w:w="890" w:type="dxa"/>
            <w:shd w:val="clear" w:color="auto" w:fill="FFFFFF"/>
          </w:tcPr>
          <w:p w:rsidR="00687F17" w:rsidRPr="003A2A23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22,5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 w:rsidRPr="00241511">
              <w:rPr>
                <w:sz w:val="24"/>
                <w:szCs w:val="24"/>
              </w:rPr>
              <w:t>Начальник</w:t>
            </w:r>
          </w:p>
        </w:tc>
        <w:tc>
          <w:tcPr>
            <w:tcW w:w="890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241511">
              <w:rPr>
                <w:sz w:val="24"/>
                <w:szCs w:val="24"/>
              </w:rPr>
              <w:t>1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241511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>
              <w:rPr>
                <w:bCs/>
                <w:sz w:val="25"/>
                <w:lang w:val="uk-UA"/>
              </w:rPr>
              <w:t xml:space="preserve"> </w:t>
            </w:r>
          </w:p>
        </w:tc>
        <w:tc>
          <w:tcPr>
            <w:tcW w:w="8325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i/>
                <w:iCs/>
                <w:sz w:val="24"/>
                <w:szCs w:val="24"/>
                <w:lang w:val="uk-UA"/>
              </w:rPr>
            </w:pPr>
            <w:r w:rsidRPr="000A34FD">
              <w:rPr>
                <w:i/>
                <w:iCs/>
                <w:sz w:val="24"/>
                <w:szCs w:val="24"/>
                <w:lang w:val="uk-UA"/>
              </w:rPr>
              <w:t xml:space="preserve">Відділ </w:t>
            </w:r>
            <w:r>
              <w:rPr>
                <w:i/>
                <w:iCs/>
                <w:sz w:val="24"/>
                <w:szCs w:val="24"/>
                <w:lang w:val="uk-UA"/>
              </w:rPr>
              <w:t>гуманітарної політики</w:t>
            </w:r>
          </w:p>
        </w:tc>
        <w:tc>
          <w:tcPr>
            <w:tcW w:w="890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</w:t>
            </w:r>
            <w:r w:rsidRPr="000A34FD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3A2A23" w:rsidRDefault="00687F17" w:rsidP="00EF6505">
            <w:pPr>
              <w:pStyle w:val="BodyText"/>
              <w:rPr>
                <w:bCs/>
                <w:sz w:val="25"/>
                <w:lang w:val="uk-UA"/>
              </w:rPr>
            </w:pPr>
            <w:r>
              <w:rPr>
                <w:bCs/>
                <w:sz w:val="25"/>
                <w:lang w:val="uk-UA"/>
              </w:rPr>
              <w:t xml:space="preserve"> </w:t>
            </w:r>
          </w:p>
        </w:tc>
        <w:tc>
          <w:tcPr>
            <w:tcW w:w="8325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Заступник начальника  упраління – начальник відділу</w:t>
            </w:r>
          </w:p>
        </w:tc>
        <w:tc>
          <w:tcPr>
            <w:tcW w:w="890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7F27DB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Pr="00241511">
              <w:rPr>
                <w:sz w:val="24"/>
                <w:szCs w:val="24"/>
              </w:rPr>
              <w:t>Головний спеціаліст</w:t>
            </w:r>
          </w:p>
        </w:tc>
        <w:tc>
          <w:tcPr>
            <w:tcW w:w="890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sz w:val="24"/>
                <w:szCs w:val="24"/>
                <w:lang w:val="uk-UA"/>
              </w:rPr>
            </w:pPr>
            <w:r w:rsidRPr="000A34FD">
              <w:rPr>
                <w:sz w:val="24"/>
                <w:szCs w:val="24"/>
                <w:lang w:val="uk-UA"/>
              </w:rPr>
              <w:t>3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i/>
                <w:iCs/>
                <w:sz w:val="24"/>
                <w:szCs w:val="24"/>
                <w:lang w:val="uk-UA"/>
              </w:rPr>
              <w:t>Відділ  централізованої бухгалтерії</w:t>
            </w:r>
          </w:p>
        </w:tc>
        <w:tc>
          <w:tcPr>
            <w:tcW w:w="890" w:type="dxa"/>
            <w:shd w:val="clear" w:color="auto" w:fill="FFFFFF"/>
          </w:tcPr>
          <w:p w:rsidR="00687F17" w:rsidRPr="00163C07" w:rsidRDefault="00687F17" w:rsidP="00EF6505">
            <w:pPr>
              <w:pStyle w:val="BodyText"/>
              <w:rPr>
                <w:b/>
                <w:bCs/>
                <w:sz w:val="25"/>
                <w:lang w:val="uk-UA"/>
              </w:rPr>
            </w:pPr>
            <w:r>
              <w:rPr>
                <w:b/>
                <w:bCs/>
                <w:sz w:val="25"/>
                <w:lang w:val="uk-UA"/>
              </w:rPr>
              <w:t>9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bCs/>
                <w:sz w:val="24"/>
                <w:szCs w:val="24"/>
                <w:lang w:val="uk-UA"/>
              </w:rPr>
            </w:pPr>
            <w:r w:rsidRPr="000A34FD">
              <w:rPr>
                <w:bCs/>
                <w:sz w:val="24"/>
                <w:szCs w:val="24"/>
                <w:lang w:val="uk-UA"/>
              </w:rPr>
              <w:t>Начальник  відділу – головний бухгалтер</w:t>
            </w:r>
          </w:p>
        </w:tc>
        <w:tc>
          <w:tcPr>
            <w:tcW w:w="890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0A34FD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bCs/>
                <w:sz w:val="24"/>
                <w:szCs w:val="24"/>
                <w:lang w:val="uk-UA"/>
              </w:rPr>
            </w:pPr>
            <w:r w:rsidRPr="000A34FD">
              <w:rPr>
                <w:bCs/>
                <w:sz w:val="24"/>
                <w:szCs w:val="24"/>
                <w:lang w:val="uk-UA"/>
              </w:rPr>
              <w:t xml:space="preserve">Бухгалтер </w:t>
            </w:r>
            <w:r>
              <w:rPr>
                <w:bCs/>
                <w:sz w:val="24"/>
                <w:szCs w:val="24"/>
                <w:lang w:val="uk-UA"/>
              </w:rPr>
              <w:t>/</w:t>
            </w:r>
            <w:r w:rsidRPr="000A34FD">
              <w:rPr>
                <w:bCs/>
                <w:sz w:val="24"/>
                <w:szCs w:val="24"/>
                <w:lang w:val="uk-UA"/>
              </w:rPr>
              <w:t>економіст</w:t>
            </w:r>
          </w:p>
        </w:tc>
        <w:tc>
          <w:tcPr>
            <w:tcW w:w="890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0A34FD">
              <w:rPr>
                <w:sz w:val="25"/>
                <w:lang w:val="uk-UA"/>
              </w:rPr>
              <w:t>8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0A34FD" w:rsidRDefault="00687F17" w:rsidP="00EF6505">
            <w:pPr>
              <w:pStyle w:val="BodyText"/>
              <w:rPr>
                <w:b/>
                <w:i/>
                <w:iCs/>
                <w:sz w:val="24"/>
                <w:szCs w:val="24"/>
                <w:lang w:val="uk-UA"/>
              </w:rPr>
            </w:pPr>
            <w:r>
              <w:rPr>
                <w:b/>
                <w:i/>
                <w:iCs/>
                <w:sz w:val="24"/>
                <w:szCs w:val="24"/>
                <w:lang w:val="uk-UA"/>
              </w:rPr>
              <w:t>Відділ централізованого господарського обслуговуання</w:t>
            </w:r>
          </w:p>
        </w:tc>
        <w:tc>
          <w:tcPr>
            <w:tcW w:w="890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bCs/>
                <w:sz w:val="25"/>
                <w:lang w:val="uk-UA"/>
              </w:rPr>
            </w:pPr>
            <w:r>
              <w:rPr>
                <w:b/>
                <w:bCs/>
                <w:sz w:val="25"/>
                <w:lang w:val="uk-UA"/>
              </w:rPr>
              <w:t>8,5</w:t>
            </w:r>
          </w:p>
        </w:tc>
      </w:tr>
      <w:tr w:rsidR="00687F17" w:rsidRPr="002C355F" w:rsidTr="00EF6505">
        <w:trPr>
          <w:trHeight w:val="22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Default="00687F17" w:rsidP="00EF6505">
            <w:pPr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Начальник </w:t>
            </w:r>
            <w:r>
              <w:rPr>
                <w:i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8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Default="00687F17" w:rsidP="00EF6505">
            <w:pPr>
              <w:rPr>
                <w:b/>
                <w:sz w:val="24"/>
                <w:szCs w:val="24"/>
                <w:lang w:val="uk-UA"/>
              </w:rPr>
            </w:pPr>
            <w:r w:rsidRPr="008D3F59">
              <w:rPr>
                <w:i/>
                <w:lang w:val="uk-UA"/>
              </w:rPr>
              <w:t xml:space="preserve">Фахівець з державних закупівель </w:t>
            </w:r>
            <w:r>
              <w:rPr>
                <w:i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2</w:t>
            </w:r>
          </w:p>
        </w:tc>
      </w:tr>
      <w:tr w:rsidR="00687F17" w:rsidRPr="002C355F" w:rsidTr="00EF6505">
        <w:trPr>
          <w:trHeight w:val="330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8D3F59" w:rsidRDefault="00687F17" w:rsidP="00EF6505">
            <w:pPr>
              <w:rPr>
                <w:i/>
                <w:lang w:val="uk-UA"/>
              </w:rPr>
            </w:pPr>
            <w:r w:rsidRPr="008D3F59">
              <w:rPr>
                <w:i/>
                <w:lang w:val="uk-UA"/>
              </w:rPr>
              <w:t xml:space="preserve">Інженер </w:t>
            </w:r>
            <w:r>
              <w:rPr>
                <w:i/>
                <w:lang w:val="uk-UA"/>
              </w:rPr>
              <w:t>з охорони праці та техніки безпеки</w:t>
            </w:r>
            <w:r w:rsidRPr="008D3F59">
              <w:rPr>
                <w:i/>
                <w:lang w:val="uk-UA"/>
              </w:rPr>
              <w:t xml:space="preserve"> </w:t>
            </w:r>
            <w:r>
              <w:rPr>
                <w:i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16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8D3F59" w:rsidRDefault="00687F17" w:rsidP="00EF6505">
            <w:pPr>
              <w:rPr>
                <w:i/>
                <w:lang w:val="uk-UA"/>
              </w:rPr>
            </w:pPr>
            <w:r>
              <w:rPr>
                <w:i/>
                <w:lang w:val="uk-UA"/>
              </w:rPr>
              <w:t>Фахівець</w:t>
            </w:r>
            <w:r w:rsidRPr="008D3F59">
              <w:rPr>
                <w:i/>
                <w:lang w:val="uk-UA"/>
              </w:rPr>
              <w:t xml:space="preserve"> з комп’ютерних систем </w:t>
            </w:r>
            <w:r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2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Default="00687F17" w:rsidP="00EF6505">
            <w:pPr>
              <w:rPr>
                <w:i/>
                <w:lang w:val="uk-UA"/>
              </w:rPr>
            </w:pPr>
            <w:r w:rsidRPr="008D3F59">
              <w:rPr>
                <w:i/>
                <w:lang w:val="uk-UA"/>
              </w:rPr>
              <w:t xml:space="preserve">Юрисконсульт </w:t>
            </w:r>
            <w:r>
              <w:rPr>
                <w:i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60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8D3F59" w:rsidRDefault="00687F17" w:rsidP="00EF6505">
            <w:pPr>
              <w:rPr>
                <w:i/>
                <w:lang w:val="uk-UA"/>
              </w:rPr>
            </w:pPr>
            <w:r w:rsidRPr="008D3F59">
              <w:rPr>
                <w:i/>
                <w:lang w:val="uk-UA"/>
              </w:rPr>
              <w:t xml:space="preserve">Секретар-друкарка </w:t>
            </w:r>
            <w:r>
              <w:rPr>
                <w:i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25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8D3F59" w:rsidRDefault="00687F17" w:rsidP="00EF6505">
            <w:pPr>
              <w:rPr>
                <w:i/>
                <w:lang w:val="uk-UA"/>
              </w:rPr>
            </w:pPr>
            <w:r w:rsidRPr="008D3F59">
              <w:rPr>
                <w:i/>
                <w:lang w:val="uk-UA"/>
              </w:rPr>
              <w:t xml:space="preserve">Водій </w:t>
            </w:r>
            <w:r>
              <w:rPr>
                <w:i/>
                <w:lang w:val="uk-UA"/>
              </w:rPr>
              <w:t xml:space="preserve"> </w:t>
            </w:r>
            <w:r w:rsidRPr="008D3F59"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1</w:t>
            </w:r>
          </w:p>
        </w:tc>
      </w:tr>
      <w:tr w:rsidR="00687F17" w:rsidRPr="002C355F" w:rsidTr="00EF6505">
        <w:trPr>
          <w:trHeight w:val="315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Pr="008D3F59" w:rsidRDefault="00687F17" w:rsidP="00EF6505">
            <w:pPr>
              <w:rPr>
                <w:i/>
                <w:lang w:val="uk-UA"/>
              </w:rPr>
            </w:pPr>
            <w:r w:rsidRPr="008D3F59">
              <w:rPr>
                <w:i/>
                <w:lang w:val="uk-UA"/>
              </w:rPr>
              <w:t xml:space="preserve">Прибиральник службових приміщень </w:t>
            </w:r>
            <w:r>
              <w:rPr>
                <w:i/>
                <w:lang w:val="uk-UA"/>
              </w:rPr>
              <w:t xml:space="preserve"> </w:t>
            </w:r>
          </w:p>
        </w:tc>
        <w:tc>
          <w:tcPr>
            <w:tcW w:w="890" w:type="dxa"/>
            <w:shd w:val="clear" w:color="auto" w:fill="FFFFFF"/>
          </w:tcPr>
          <w:p w:rsidR="00687F17" w:rsidRPr="0023452A" w:rsidRDefault="00687F17" w:rsidP="00EF6505">
            <w:pPr>
              <w:pStyle w:val="BodyText"/>
              <w:rPr>
                <w:sz w:val="25"/>
                <w:lang w:val="uk-UA"/>
              </w:rPr>
            </w:pPr>
            <w:r w:rsidRPr="0023452A">
              <w:rPr>
                <w:sz w:val="25"/>
                <w:lang w:val="uk-UA"/>
              </w:rPr>
              <w:t>0,5</w:t>
            </w:r>
          </w:p>
        </w:tc>
      </w:tr>
      <w:tr w:rsidR="00687F17" w:rsidRPr="002C355F" w:rsidTr="00EF6505">
        <w:trPr>
          <w:trHeight w:val="186"/>
        </w:trPr>
        <w:tc>
          <w:tcPr>
            <w:tcW w:w="648" w:type="dxa"/>
            <w:shd w:val="clear" w:color="auto" w:fill="FFFFFF"/>
          </w:tcPr>
          <w:p w:rsidR="00687F17" w:rsidRPr="007D1E5E" w:rsidRDefault="00687F17" w:rsidP="00EF6505">
            <w:pPr>
              <w:pStyle w:val="BodyText"/>
              <w:rPr>
                <w:b/>
                <w:sz w:val="25"/>
                <w:lang w:val="uk-UA"/>
              </w:rPr>
            </w:pPr>
          </w:p>
        </w:tc>
        <w:tc>
          <w:tcPr>
            <w:tcW w:w="8325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890" w:type="dxa"/>
            <w:shd w:val="clear" w:color="auto" w:fill="FFFFFF"/>
          </w:tcPr>
          <w:p w:rsidR="00687F17" w:rsidRDefault="00687F17" w:rsidP="00EF6505">
            <w:pPr>
              <w:pStyle w:val="BodyText"/>
              <w:rPr>
                <w:b/>
                <w:bCs/>
                <w:sz w:val="25"/>
                <w:lang w:val="uk-UA"/>
              </w:rPr>
            </w:pPr>
            <w:r>
              <w:rPr>
                <w:b/>
                <w:bCs/>
                <w:sz w:val="25"/>
                <w:lang w:val="uk-UA"/>
              </w:rPr>
              <w:t>69,0</w:t>
            </w:r>
          </w:p>
        </w:tc>
      </w:tr>
    </w:tbl>
    <w:p w:rsidR="00687F17" w:rsidRPr="002C355F" w:rsidRDefault="00687F17" w:rsidP="0027121D">
      <w:pPr>
        <w:ind w:firstLine="540"/>
        <w:jc w:val="both"/>
        <w:rPr>
          <w:sz w:val="25"/>
          <w:szCs w:val="25"/>
        </w:rPr>
      </w:pPr>
    </w:p>
    <w:p w:rsidR="00687F17" w:rsidRDefault="00687F17" w:rsidP="0027121D">
      <w:pPr>
        <w:ind w:firstLine="540"/>
        <w:jc w:val="both"/>
        <w:rPr>
          <w:sz w:val="25"/>
          <w:szCs w:val="25"/>
          <w:lang w:val="uk-UA"/>
        </w:rPr>
      </w:pPr>
    </w:p>
    <w:p w:rsidR="00687F17" w:rsidRDefault="00687F17" w:rsidP="0027121D">
      <w:pPr>
        <w:ind w:firstLine="540"/>
        <w:jc w:val="both"/>
        <w:rPr>
          <w:sz w:val="25"/>
          <w:szCs w:val="25"/>
          <w:lang w:val="uk-UA"/>
        </w:rPr>
      </w:pPr>
    </w:p>
    <w:p w:rsidR="00687F17" w:rsidRDefault="00687F17" w:rsidP="0027121D">
      <w:pPr>
        <w:ind w:firstLine="540"/>
        <w:jc w:val="both"/>
        <w:rPr>
          <w:sz w:val="25"/>
          <w:szCs w:val="25"/>
          <w:lang w:val="uk-UA"/>
        </w:rPr>
      </w:pPr>
    </w:p>
    <w:p w:rsidR="00687F17" w:rsidRPr="00904A4E" w:rsidRDefault="00687F17" w:rsidP="0027121D">
      <w:pPr>
        <w:ind w:firstLine="540"/>
        <w:rPr>
          <w:sz w:val="25"/>
          <w:szCs w:val="25"/>
          <w:lang w:val="uk-UA"/>
        </w:rPr>
        <w:sectPr w:rsidR="00687F17" w:rsidRPr="00904A4E" w:rsidSect="00CF5C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5"/>
          <w:szCs w:val="25"/>
          <w:lang w:val="uk-UA"/>
        </w:rPr>
        <w:t>Секретар міської ради                                                 С.О. Лужецька</w:t>
      </w:r>
    </w:p>
    <w:p w:rsidR="00687F17" w:rsidRPr="00F53402" w:rsidRDefault="00687F17" w:rsidP="00CF5C09">
      <w:pPr>
        <w:rPr>
          <w:lang w:val="uk-UA"/>
        </w:rPr>
      </w:pPr>
    </w:p>
    <w:sectPr w:rsidR="00687F17" w:rsidRPr="00F53402" w:rsidSect="00683A4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F17" w:rsidRDefault="00687F17" w:rsidP="00996CAC">
      <w:r>
        <w:separator/>
      </w:r>
    </w:p>
  </w:endnote>
  <w:endnote w:type="continuationSeparator" w:id="0">
    <w:p w:rsidR="00687F17" w:rsidRDefault="00687F17" w:rsidP="0099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F17" w:rsidRDefault="00687F17" w:rsidP="00996CAC">
      <w:r>
        <w:separator/>
      </w:r>
    </w:p>
  </w:footnote>
  <w:footnote w:type="continuationSeparator" w:id="0">
    <w:p w:rsidR="00687F17" w:rsidRDefault="00687F17" w:rsidP="00996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F17" w:rsidRPr="008440FE" w:rsidRDefault="00687F17" w:rsidP="008440FE">
    <w:pPr>
      <w:pStyle w:val="Header"/>
      <w:tabs>
        <w:tab w:val="clear" w:pos="4677"/>
        <w:tab w:val="clear" w:pos="9355"/>
        <w:tab w:val="left" w:pos="7926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C0C"/>
    <w:multiLevelType w:val="multilevel"/>
    <w:tmpl w:val="AF2CC61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36E1076F"/>
    <w:multiLevelType w:val="hybridMultilevel"/>
    <w:tmpl w:val="E0223D12"/>
    <w:lvl w:ilvl="0" w:tplc="84A8864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47C81316"/>
    <w:multiLevelType w:val="hybridMultilevel"/>
    <w:tmpl w:val="D22C8A1A"/>
    <w:lvl w:ilvl="0" w:tplc="ED7C5EBC">
      <w:start w:val="1"/>
      <w:numFmt w:val="bullet"/>
      <w:lvlText w:val="-"/>
      <w:lvlJc w:val="left"/>
      <w:pPr>
        <w:ind w:left="221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7" w:hanging="360"/>
      </w:pPr>
      <w:rPr>
        <w:rFonts w:ascii="Wingdings" w:hAnsi="Wingdings" w:hint="default"/>
      </w:rPr>
    </w:lvl>
  </w:abstractNum>
  <w:abstractNum w:abstractNumId="3">
    <w:nsid w:val="6316168C"/>
    <w:multiLevelType w:val="multilevel"/>
    <w:tmpl w:val="64546F4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4">
    <w:nsid w:val="71464917"/>
    <w:multiLevelType w:val="multilevel"/>
    <w:tmpl w:val="21788136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7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5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E78"/>
    <w:rsid w:val="00027C00"/>
    <w:rsid w:val="00067A40"/>
    <w:rsid w:val="000753FA"/>
    <w:rsid w:val="000A2AA2"/>
    <w:rsid w:val="000A34FD"/>
    <w:rsid w:val="000D2359"/>
    <w:rsid w:val="000E0B69"/>
    <w:rsid w:val="000E290C"/>
    <w:rsid w:val="000F0A04"/>
    <w:rsid w:val="000F619A"/>
    <w:rsid w:val="0015037F"/>
    <w:rsid w:val="001564F6"/>
    <w:rsid w:val="00163C07"/>
    <w:rsid w:val="001648EE"/>
    <w:rsid w:val="001763BF"/>
    <w:rsid w:val="00186946"/>
    <w:rsid w:val="00195677"/>
    <w:rsid w:val="001E04DC"/>
    <w:rsid w:val="00221F77"/>
    <w:rsid w:val="0023452A"/>
    <w:rsid w:val="002367A5"/>
    <w:rsid w:val="00241511"/>
    <w:rsid w:val="002550D2"/>
    <w:rsid w:val="0027121D"/>
    <w:rsid w:val="0029120A"/>
    <w:rsid w:val="002C355F"/>
    <w:rsid w:val="003373AA"/>
    <w:rsid w:val="00345026"/>
    <w:rsid w:val="00392271"/>
    <w:rsid w:val="003A2A23"/>
    <w:rsid w:val="003D7242"/>
    <w:rsid w:val="00413650"/>
    <w:rsid w:val="004A5D8D"/>
    <w:rsid w:val="004B4E78"/>
    <w:rsid w:val="004C48A8"/>
    <w:rsid w:val="004D1B51"/>
    <w:rsid w:val="004F39B5"/>
    <w:rsid w:val="005102D3"/>
    <w:rsid w:val="005553A8"/>
    <w:rsid w:val="005574B0"/>
    <w:rsid w:val="005645A4"/>
    <w:rsid w:val="005A00D1"/>
    <w:rsid w:val="005B185C"/>
    <w:rsid w:val="005E2E79"/>
    <w:rsid w:val="005F07E8"/>
    <w:rsid w:val="006062AF"/>
    <w:rsid w:val="00624701"/>
    <w:rsid w:val="00646920"/>
    <w:rsid w:val="00653872"/>
    <w:rsid w:val="006558FD"/>
    <w:rsid w:val="0067012E"/>
    <w:rsid w:val="00683A4F"/>
    <w:rsid w:val="00687F17"/>
    <w:rsid w:val="00697057"/>
    <w:rsid w:val="007360DD"/>
    <w:rsid w:val="007756A5"/>
    <w:rsid w:val="00783C7F"/>
    <w:rsid w:val="007C22E2"/>
    <w:rsid w:val="007D1E5E"/>
    <w:rsid w:val="007D5762"/>
    <w:rsid w:val="007F27DB"/>
    <w:rsid w:val="008440FE"/>
    <w:rsid w:val="00844198"/>
    <w:rsid w:val="0085698A"/>
    <w:rsid w:val="00862B7D"/>
    <w:rsid w:val="008733FE"/>
    <w:rsid w:val="00875159"/>
    <w:rsid w:val="00876994"/>
    <w:rsid w:val="0088203B"/>
    <w:rsid w:val="008B5ED1"/>
    <w:rsid w:val="008D16B5"/>
    <w:rsid w:val="008D3F59"/>
    <w:rsid w:val="008E15EC"/>
    <w:rsid w:val="008E3543"/>
    <w:rsid w:val="008F6973"/>
    <w:rsid w:val="00904A4E"/>
    <w:rsid w:val="0091142C"/>
    <w:rsid w:val="009421C0"/>
    <w:rsid w:val="009522F0"/>
    <w:rsid w:val="00966A3A"/>
    <w:rsid w:val="00996CAC"/>
    <w:rsid w:val="009B6A91"/>
    <w:rsid w:val="009B7783"/>
    <w:rsid w:val="009C0C7B"/>
    <w:rsid w:val="00A16FFA"/>
    <w:rsid w:val="00A2302B"/>
    <w:rsid w:val="00AA5FCD"/>
    <w:rsid w:val="00AF6E18"/>
    <w:rsid w:val="00B02B64"/>
    <w:rsid w:val="00B0468F"/>
    <w:rsid w:val="00B30133"/>
    <w:rsid w:val="00B502CB"/>
    <w:rsid w:val="00B51985"/>
    <w:rsid w:val="00B8408A"/>
    <w:rsid w:val="00B96237"/>
    <w:rsid w:val="00B96396"/>
    <w:rsid w:val="00BC5789"/>
    <w:rsid w:val="00BD1F3B"/>
    <w:rsid w:val="00C40E48"/>
    <w:rsid w:val="00C64401"/>
    <w:rsid w:val="00C8042E"/>
    <w:rsid w:val="00C908F4"/>
    <w:rsid w:val="00C97815"/>
    <w:rsid w:val="00CE0A5A"/>
    <w:rsid w:val="00CF5C09"/>
    <w:rsid w:val="00D06AA3"/>
    <w:rsid w:val="00D124C6"/>
    <w:rsid w:val="00D32FB3"/>
    <w:rsid w:val="00D36083"/>
    <w:rsid w:val="00D42D84"/>
    <w:rsid w:val="00D44A36"/>
    <w:rsid w:val="00D657FC"/>
    <w:rsid w:val="00D6599A"/>
    <w:rsid w:val="00D661BD"/>
    <w:rsid w:val="00DB277D"/>
    <w:rsid w:val="00DD4917"/>
    <w:rsid w:val="00DF2DA5"/>
    <w:rsid w:val="00E17004"/>
    <w:rsid w:val="00E17FE4"/>
    <w:rsid w:val="00E230AD"/>
    <w:rsid w:val="00E33977"/>
    <w:rsid w:val="00E36972"/>
    <w:rsid w:val="00E542F0"/>
    <w:rsid w:val="00E67A4B"/>
    <w:rsid w:val="00E86A02"/>
    <w:rsid w:val="00EA4BF8"/>
    <w:rsid w:val="00EB27A3"/>
    <w:rsid w:val="00EB60D0"/>
    <w:rsid w:val="00EC6DB6"/>
    <w:rsid w:val="00EE60D3"/>
    <w:rsid w:val="00EF6505"/>
    <w:rsid w:val="00F11ADB"/>
    <w:rsid w:val="00F20E0C"/>
    <w:rsid w:val="00F25259"/>
    <w:rsid w:val="00F269D4"/>
    <w:rsid w:val="00F53402"/>
    <w:rsid w:val="00F844F6"/>
    <w:rsid w:val="00FC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E78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4E78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67A4B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4E78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67A4B"/>
    <w:rPr>
      <w:rFonts w:eastAsia="Times New Roman" w:cs="Times New Roman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rsid w:val="004B4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E78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Normal"/>
    <w:uiPriority w:val="99"/>
    <w:rsid w:val="004B4E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ListParagraph">
    <w:name w:val="List Paragraph"/>
    <w:basedOn w:val="Normal"/>
    <w:uiPriority w:val="99"/>
    <w:qFormat/>
    <w:rsid w:val="004B4E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96C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6CA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96C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6CAC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CF5C09"/>
    <w:rPr>
      <w:noProof/>
      <w:sz w:val="28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CF5C09"/>
    <w:rPr>
      <w:rFonts w:ascii="Times New Roman" w:hAnsi="Times New Roman" w:cs="Times New Roman"/>
      <w:noProof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E67A4B"/>
    <w:pPr>
      <w:suppressAutoHyphens/>
      <w:spacing w:before="278" w:after="278"/>
    </w:pPr>
    <w:rPr>
      <w:rFonts w:eastAsia="Calibri"/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684</TotalTime>
  <Pages>4</Pages>
  <Words>740</Words>
  <Characters>4220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43</cp:revision>
  <cp:lastPrinted>2020-12-07T12:21:00Z</cp:lastPrinted>
  <dcterms:created xsi:type="dcterms:W3CDTF">2019-07-14T03:24:00Z</dcterms:created>
  <dcterms:modified xsi:type="dcterms:W3CDTF">2020-12-08T07:11:00Z</dcterms:modified>
</cp:coreProperties>
</file>