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7D" w:rsidRPr="00F335FD" w:rsidRDefault="00F47A7D" w:rsidP="009145F1">
      <w:pPr>
        <w:jc w:val="center"/>
        <w:rPr>
          <w:noProof/>
          <w:sz w:val="26"/>
          <w:szCs w:val="20"/>
          <w:lang w:val="uk-UA"/>
        </w:rPr>
      </w:pPr>
      <w:r w:rsidRPr="003D3103">
        <w:rPr>
          <w:b/>
          <w:noProof/>
          <w:sz w:val="26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8pt;visibility:visible">
            <v:imagedata r:id="rId6" o:title=""/>
          </v:shape>
        </w:pict>
      </w:r>
    </w:p>
    <w:p w:rsidR="00F47A7D" w:rsidRPr="00F335FD" w:rsidRDefault="00F47A7D" w:rsidP="009145F1">
      <w:pPr>
        <w:widowControl w:val="0"/>
        <w:jc w:val="center"/>
        <w:rPr>
          <w:b/>
          <w:sz w:val="26"/>
          <w:szCs w:val="26"/>
          <w:lang w:val="uk-UA"/>
        </w:rPr>
      </w:pPr>
      <w:r w:rsidRPr="00F335FD">
        <w:rPr>
          <w:b/>
          <w:sz w:val="26"/>
          <w:szCs w:val="26"/>
          <w:lang w:val="uk-UA"/>
        </w:rPr>
        <w:t>БЕРИСЛАВСЬКА  МІСЬКА  РАДА</w:t>
      </w:r>
    </w:p>
    <w:p w:rsidR="00F47A7D" w:rsidRPr="00F335FD" w:rsidRDefault="00F47A7D" w:rsidP="009145F1">
      <w:pPr>
        <w:widowControl w:val="0"/>
        <w:jc w:val="center"/>
        <w:rPr>
          <w:b/>
          <w:sz w:val="26"/>
          <w:szCs w:val="26"/>
          <w:lang w:val="uk-UA"/>
        </w:rPr>
      </w:pPr>
      <w:r w:rsidRPr="00F335FD">
        <w:rPr>
          <w:b/>
          <w:sz w:val="26"/>
          <w:szCs w:val="26"/>
          <w:lang w:val="uk-UA"/>
        </w:rPr>
        <w:t>БЕРИСЛАВСЬКОГО РАЙОНУ ХЕРСОНСЬКОЇ ОБЛАСТІ</w:t>
      </w:r>
    </w:p>
    <w:p w:rsidR="00F47A7D" w:rsidRPr="00F335FD" w:rsidRDefault="00F47A7D" w:rsidP="009145F1">
      <w:pPr>
        <w:spacing w:before="240" w:after="60"/>
        <w:jc w:val="center"/>
        <w:outlineLvl w:val="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F335FD">
        <w:rPr>
          <w:b/>
          <w:sz w:val="28"/>
          <w:szCs w:val="28"/>
          <w:lang w:val="uk-UA"/>
        </w:rPr>
        <w:t xml:space="preserve">  Р І Ш Е Н Н Я</w:t>
      </w:r>
    </w:p>
    <w:p w:rsidR="00F47A7D" w:rsidRPr="00F335FD" w:rsidRDefault="00F47A7D" w:rsidP="009145F1">
      <w:pPr>
        <w:rPr>
          <w:lang w:val="uk-UA"/>
        </w:rPr>
      </w:pPr>
    </w:p>
    <w:p w:rsidR="00F47A7D" w:rsidRPr="00F335FD" w:rsidRDefault="00F47A7D" w:rsidP="009145F1">
      <w:pPr>
        <w:jc w:val="center"/>
        <w:rPr>
          <w:b/>
          <w:lang w:val="uk-UA"/>
        </w:rPr>
      </w:pPr>
      <w:r w:rsidRPr="00F335FD">
        <w:rPr>
          <w:b/>
          <w:lang w:val="uk-UA"/>
        </w:rPr>
        <w:t>11 СЕСІЇ МІСЬКОЇ РАДИ VІІІ  СКЛИКАННЯ</w:t>
      </w:r>
    </w:p>
    <w:p w:rsidR="00F47A7D" w:rsidRPr="00F335FD" w:rsidRDefault="00F47A7D" w:rsidP="009145F1">
      <w:pPr>
        <w:rPr>
          <w:b/>
          <w:lang w:val="uk-UA"/>
        </w:rPr>
      </w:pPr>
    </w:p>
    <w:p w:rsidR="00F47A7D" w:rsidRPr="00F335FD" w:rsidRDefault="00F47A7D" w:rsidP="009145F1">
      <w:pPr>
        <w:rPr>
          <w:b/>
          <w:lang w:val="uk-UA"/>
        </w:rPr>
      </w:pPr>
    </w:p>
    <w:p w:rsidR="00F47A7D" w:rsidRPr="00000667" w:rsidRDefault="00F47A7D" w:rsidP="00000667">
      <w:pPr>
        <w:rPr>
          <w:bCs/>
          <w:sz w:val="25"/>
          <w:szCs w:val="25"/>
          <w:lang w:val="uk-UA"/>
        </w:rPr>
      </w:pPr>
      <w:r w:rsidRPr="00000667">
        <w:rPr>
          <w:b/>
          <w:sz w:val="25"/>
          <w:szCs w:val="25"/>
          <w:lang w:val="uk-UA"/>
        </w:rPr>
        <w:t xml:space="preserve"> </w:t>
      </w:r>
      <w:r w:rsidRPr="00000667">
        <w:rPr>
          <w:bCs/>
          <w:sz w:val="25"/>
          <w:szCs w:val="25"/>
          <w:lang w:val="uk-UA"/>
        </w:rPr>
        <w:t>від 24.</w:t>
      </w:r>
      <w:r>
        <w:rPr>
          <w:bCs/>
          <w:sz w:val="25"/>
          <w:szCs w:val="25"/>
          <w:lang w:val="uk-UA"/>
        </w:rPr>
        <w:t xml:space="preserve"> </w:t>
      </w:r>
      <w:r w:rsidRPr="00000667">
        <w:rPr>
          <w:bCs/>
          <w:sz w:val="25"/>
          <w:szCs w:val="25"/>
          <w:lang w:val="uk-UA"/>
        </w:rPr>
        <w:t>06.</w:t>
      </w:r>
      <w:r>
        <w:rPr>
          <w:bCs/>
          <w:sz w:val="25"/>
          <w:szCs w:val="25"/>
          <w:lang w:val="uk-UA"/>
        </w:rPr>
        <w:t xml:space="preserve"> </w:t>
      </w:r>
      <w:r w:rsidRPr="00000667">
        <w:rPr>
          <w:bCs/>
          <w:sz w:val="25"/>
          <w:szCs w:val="25"/>
          <w:lang w:val="uk-UA"/>
        </w:rPr>
        <w:t xml:space="preserve">2021                                          </w:t>
      </w:r>
      <w:r w:rsidRPr="00000667">
        <w:rPr>
          <w:b/>
          <w:sz w:val="25"/>
          <w:szCs w:val="25"/>
          <w:lang w:val="uk-UA"/>
        </w:rPr>
        <w:t xml:space="preserve">                            </w:t>
      </w:r>
      <w:r>
        <w:rPr>
          <w:b/>
          <w:sz w:val="25"/>
          <w:szCs w:val="25"/>
          <w:lang w:val="uk-UA"/>
        </w:rPr>
        <w:t xml:space="preserve">                      </w:t>
      </w:r>
      <w:r w:rsidRPr="00000667">
        <w:rPr>
          <w:b/>
          <w:sz w:val="25"/>
          <w:szCs w:val="25"/>
          <w:lang w:val="uk-UA"/>
        </w:rPr>
        <w:t xml:space="preserve">       </w:t>
      </w:r>
      <w:r w:rsidRPr="00000667">
        <w:rPr>
          <w:bCs/>
          <w:sz w:val="25"/>
          <w:szCs w:val="25"/>
          <w:lang w:val="uk-UA"/>
        </w:rPr>
        <w:t>№</w:t>
      </w:r>
      <w:r>
        <w:rPr>
          <w:bCs/>
          <w:sz w:val="25"/>
          <w:szCs w:val="25"/>
          <w:lang w:val="uk-UA"/>
        </w:rPr>
        <w:t xml:space="preserve"> 319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F47A7D" w:rsidRPr="00000667" w:rsidTr="00000667">
        <w:tc>
          <w:tcPr>
            <w:tcW w:w="4785" w:type="dxa"/>
          </w:tcPr>
          <w:p w:rsidR="00F47A7D" w:rsidRPr="00000667" w:rsidRDefault="00F47A7D" w:rsidP="00000667">
            <w:pPr>
              <w:jc w:val="both"/>
              <w:rPr>
                <w:sz w:val="25"/>
                <w:szCs w:val="25"/>
                <w:lang w:val="uk-UA"/>
              </w:rPr>
            </w:pPr>
            <w:r w:rsidRPr="00000667">
              <w:rPr>
                <w:sz w:val="25"/>
                <w:szCs w:val="25"/>
                <w:lang w:val="uk-UA"/>
              </w:rPr>
              <w:t xml:space="preserve">Про надання дозволу на укладання договору  позички транспортного засобу </w:t>
            </w:r>
            <w:r w:rsidRPr="00000667">
              <w:rPr>
                <w:rFonts w:ascii="SourceSansPro" w:hAnsi="SourceSansPro"/>
                <w:color w:val="1D1D1B"/>
                <w:sz w:val="25"/>
                <w:szCs w:val="25"/>
                <w:lang w:val="uk-UA"/>
              </w:rPr>
              <w:t>ВАЗ 2107 № 74703 ХО</w:t>
            </w:r>
          </w:p>
          <w:p w:rsidR="00F47A7D" w:rsidRPr="00000667" w:rsidRDefault="00F47A7D" w:rsidP="005617F7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4786" w:type="dxa"/>
          </w:tcPr>
          <w:p w:rsidR="00F47A7D" w:rsidRPr="00000667" w:rsidRDefault="00F47A7D" w:rsidP="005617F7">
            <w:pPr>
              <w:rPr>
                <w:sz w:val="25"/>
                <w:szCs w:val="25"/>
                <w:lang w:val="uk-UA"/>
              </w:rPr>
            </w:pPr>
          </w:p>
        </w:tc>
      </w:tr>
    </w:tbl>
    <w:p w:rsidR="00F47A7D" w:rsidRPr="00000667" w:rsidRDefault="00F47A7D" w:rsidP="005617F7">
      <w:pPr>
        <w:rPr>
          <w:sz w:val="25"/>
          <w:szCs w:val="25"/>
          <w:lang w:val="uk-UA"/>
        </w:rPr>
      </w:pPr>
    </w:p>
    <w:p w:rsidR="00F47A7D" w:rsidRPr="00000667" w:rsidRDefault="00F47A7D">
      <w:pPr>
        <w:rPr>
          <w:sz w:val="25"/>
          <w:szCs w:val="25"/>
          <w:lang w:val="uk-UA"/>
        </w:rPr>
      </w:pPr>
    </w:p>
    <w:p w:rsidR="00F47A7D" w:rsidRPr="00000667" w:rsidRDefault="00F47A7D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  <w:r w:rsidRPr="00000667">
        <w:rPr>
          <w:rFonts w:ascii="SourceSansPro" w:hAnsi="SourceSansPro"/>
          <w:color w:val="1D1D1B"/>
          <w:sz w:val="25"/>
          <w:szCs w:val="25"/>
          <w:lang w:val="uk-UA"/>
        </w:rPr>
        <w:t>З метою забезпечення економного витрачання бюджетних коштів та у зв’язку з потребою використання транспортного засобу у 2021 році, відповідно до вимог статей 827, 828 Цивільного кодексу України, постанови Кабінету Міністрів України від 04.06.2003 № 848 «Про впорядкування використання легкових автомобілів бюджетними установами та організаціями»,  керуючись статтею  26 Закону України «Про місцеве самоврядування в Україні», міська рада</w:t>
      </w:r>
    </w:p>
    <w:p w:rsidR="00F47A7D" w:rsidRPr="00000667" w:rsidRDefault="00F47A7D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</w:p>
    <w:p w:rsidR="00F47A7D" w:rsidRPr="00000667" w:rsidRDefault="00F47A7D" w:rsidP="003C553E">
      <w:pPr>
        <w:shd w:val="clear" w:color="auto" w:fill="FFFFFF"/>
        <w:ind w:firstLine="567"/>
        <w:jc w:val="center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  <w:r w:rsidRPr="00000667">
        <w:rPr>
          <w:rFonts w:ascii="SourceSansPro" w:hAnsi="SourceSansPro"/>
          <w:b/>
          <w:bCs/>
          <w:color w:val="1D1D1B"/>
          <w:sz w:val="25"/>
          <w:szCs w:val="25"/>
          <w:lang w:val="uk-UA"/>
        </w:rPr>
        <w:t>ВИРІШИЛА:</w:t>
      </w:r>
    </w:p>
    <w:p w:rsidR="00F47A7D" w:rsidRPr="00000667" w:rsidRDefault="00F47A7D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000000"/>
          <w:sz w:val="25"/>
          <w:szCs w:val="25"/>
          <w:lang w:val="uk-UA"/>
        </w:rPr>
      </w:pPr>
      <w:r w:rsidRPr="00000667">
        <w:rPr>
          <w:rFonts w:ascii="SourceSansPro" w:hAnsi="SourceSansPro"/>
          <w:color w:val="000000"/>
          <w:sz w:val="25"/>
          <w:szCs w:val="25"/>
          <w:lang w:val="uk-UA"/>
        </w:rPr>
        <w:t>1. Надати дозвіл на укладення договору позички транспортного засобу марки ВАЗ 2107, тип – седан, 2004 року випуску, зеленого кольору, шасі (кузов, рама) №ХТА21070042024256, реєстраційний номер № 74703 ХО терміном до 31.12.2021 року (договір позички транспортного засобу додається).</w:t>
      </w:r>
    </w:p>
    <w:p w:rsidR="00F47A7D" w:rsidRPr="00000667" w:rsidRDefault="00F47A7D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000000"/>
          <w:sz w:val="25"/>
          <w:szCs w:val="25"/>
          <w:lang w:val="uk-UA"/>
        </w:rPr>
      </w:pPr>
      <w:r w:rsidRPr="00000667">
        <w:rPr>
          <w:rFonts w:ascii="SourceSansPro" w:hAnsi="SourceSansPro"/>
          <w:color w:val="000000"/>
          <w:sz w:val="25"/>
          <w:szCs w:val="25"/>
          <w:lang w:val="uk-UA"/>
        </w:rPr>
        <w:t>2. Уповноважити міського голову Шаповалова Олександра Миколайовича підписати договір позички транспортного засобу від  імені Бериславської міської ради.</w:t>
      </w:r>
    </w:p>
    <w:p w:rsidR="00F47A7D" w:rsidRPr="00000667" w:rsidRDefault="00F47A7D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000000"/>
          <w:sz w:val="25"/>
          <w:szCs w:val="25"/>
          <w:lang w:val="uk-UA"/>
        </w:rPr>
      </w:pPr>
      <w:r w:rsidRPr="00000667">
        <w:rPr>
          <w:rFonts w:ascii="SourceSansPro" w:hAnsi="SourceSansPro"/>
          <w:color w:val="000000"/>
          <w:sz w:val="25"/>
          <w:szCs w:val="25"/>
          <w:lang w:val="uk-UA"/>
        </w:rPr>
        <w:t>3. Надати право використовувати вказаний транспортний засіб старості Урожайненського старостинського округу Романів Вадиму Михайловичу для виконання службових завдань та повноважень Бериславської міської  ради.</w:t>
      </w:r>
    </w:p>
    <w:p w:rsidR="00F47A7D" w:rsidRPr="00000667" w:rsidRDefault="00F47A7D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000000"/>
          <w:sz w:val="25"/>
          <w:szCs w:val="25"/>
          <w:lang w:val="uk-UA"/>
        </w:rPr>
      </w:pPr>
      <w:r w:rsidRPr="00000667">
        <w:rPr>
          <w:rFonts w:ascii="SourceSansPro" w:hAnsi="SourceSansPro"/>
          <w:color w:val="000000"/>
          <w:sz w:val="25"/>
          <w:szCs w:val="25"/>
          <w:lang w:val="uk-UA"/>
        </w:rPr>
        <w:t>4. Начальнику відділу бухгалтерського обліку та звітності виконавчого комітету Бериславської міської ради Лахману Михайлу Петровичу:</w:t>
      </w:r>
    </w:p>
    <w:p w:rsidR="00F47A7D" w:rsidRPr="00000667" w:rsidRDefault="00F47A7D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000000"/>
          <w:sz w:val="25"/>
          <w:szCs w:val="25"/>
          <w:lang w:val="uk-UA"/>
        </w:rPr>
      </w:pPr>
      <w:r w:rsidRPr="00000667">
        <w:rPr>
          <w:rFonts w:ascii="SourceSansPro" w:hAnsi="SourceSansPro"/>
          <w:color w:val="000000"/>
          <w:sz w:val="25"/>
          <w:szCs w:val="25"/>
          <w:lang w:val="uk-UA"/>
        </w:rPr>
        <w:t>4.1. здійснити усі необхідні заходи щодо договору позички вказаного транспортного засобу;</w:t>
      </w:r>
    </w:p>
    <w:p w:rsidR="00F47A7D" w:rsidRPr="00000667" w:rsidRDefault="00F47A7D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000000"/>
          <w:sz w:val="25"/>
          <w:szCs w:val="25"/>
          <w:lang w:val="uk-UA"/>
        </w:rPr>
      </w:pPr>
      <w:r w:rsidRPr="00000667">
        <w:rPr>
          <w:rFonts w:ascii="SourceSansPro" w:hAnsi="SourceSansPro"/>
          <w:color w:val="000000"/>
          <w:sz w:val="25"/>
          <w:szCs w:val="25"/>
          <w:lang w:val="uk-UA"/>
        </w:rPr>
        <w:t>4.2. оформити прийом транспортного засобу актом приймання-передачі (акт приймання-передачі транспортного засобу додається);</w:t>
      </w:r>
    </w:p>
    <w:p w:rsidR="00F47A7D" w:rsidRPr="00000667" w:rsidRDefault="00F47A7D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000000"/>
          <w:sz w:val="25"/>
          <w:szCs w:val="25"/>
          <w:lang w:val="uk-UA"/>
        </w:rPr>
      </w:pPr>
      <w:r w:rsidRPr="00000667">
        <w:rPr>
          <w:rFonts w:ascii="SourceSansPro" w:hAnsi="SourceSansPro"/>
          <w:color w:val="000000"/>
          <w:sz w:val="25"/>
          <w:szCs w:val="25"/>
          <w:lang w:val="uk-UA"/>
        </w:rPr>
        <w:t>4.3. здійснювати списання бензину відповідно  до Норм витрат палива і мастильних матеріалів на автомобільному транспорті, затверджених наказом Міністерства транспорту України від 10.02.1998р. за № 43 та з урахуванням лімітів, встановлених Бериславською міською радою на поточний рік.</w:t>
      </w:r>
    </w:p>
    <w:p w:rsidR="00F47A7D" w:rsidRPr="00000667" w:rsidRDefault="00F47A7D" w:rsidP="003C553E">
      <w:pPr>
        <w:tabs>
          <w:tab w:val="left" w:pos="3585"/>
        </w:tabs>
        <w:ind w:firstLine="567"/>
        <w:jc w:val="both"/>
        <w:rPr>
          <w:color w:val="000000"/>
          <w:sz w:val="25"/>
          <w:szCs w:val="25"/>
          <w:lang w:val="uk-UA"/>
        </w:rPr>
      </w:pPr>
      <w:r w:rsidRPr="00000667">
        <w:rPr>
          <w:rFonts w:ascii="SourceSansPro" w:hAnsi="SourceSansPro"/>
          <w:color w:val="000000"/>
          <w:sz w:val="25"/>
          <w:szCs w:val="25"/>
          <w:lang w:val="uk-UA"/>
        </w:rPr>
        <w:t xml:space="preserve">5. </w:t>
      </w:r>
      <w:r w:rsidRPr="00000667">
        <w:rPr>
          <w:color w:val="000000"/>
          <w:sz w:val="25"/>
          <w:szCs w:val="25"/>
          <w:lang w:val="uk-UA" w:eastAsia="ar-SA"/>
        </w:rPr>
        <w:t xml:space="preserve">Контроль за виконанням даного рішення покласти на </w:t>
      </w:r>
      <w:r w:rsidRPr="00000667">
        <w:rPr>
          <w:rStyle w:val="a"/>
          <w:color w:val="000000"/>
          <w:sz w:val="25"/>
          <w:szCs w:val="25"/>
          <w:lang w:val="uk-UA"/>
        </w:rPr>
        <w:t>постійну комісію з питань</w:t>
      </w:r>
      <w:r w:rsidRPr="00000667">
        <w:rPr>
          <w:color w:val="000000"/>
          <w:sz w:val="25"/>
          <w:szCs w:val="25"/>
          <w:lang w:val="uk-UA"/>
        </w:rPr>
        <w:t xml:space="preserve">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устрою.</w:t>
      </w:r>
    </w:p>
    <w:p w:rsidR="00F47A7D" w:rsidRPr="00000667" w:rsidRDefault="00F47A7D" w:rsidP="003C553E">
      <w:pPr>
        <w:tabs>
          <w:tab w:val="left" w:pos="3585"/>
        </w:tabs>
        <w:ind w:firstLine="567"/>
        <w:jc w:val="both"/>
        <w:rPr>
          <w:color w:val="000000"/>
          <w:sz w:val="25"/>
          <w:szCs w:val="25"/>
          <w:lang w:val="uk-UA"/>
        </w:rPr>
      </w:pPr>
    </w:p>
    <w:p w:rsidR="00F47A7D" w:rsidRPr="00000667" w:rsidRDefault="00F47A7D" w:rsidP="003C553E">
      <w:pPr>
        <w:shd w:val="clear" w:color="auto" w:fill="FFFFFF"/>
        <w:jc w:val="both"/>
        <w:textAlignment w:val="baseline"/>
        <w:rPr>
          <w:rFonts w:ascii="SourceSansPro" w:hAnsi="SourceSansPro"/>
          <w:color w:val="000000"/>
          <w:sz w:val="25"/>
          <w:szCs w:val="25"/>
          <w:lang w:val="uk-UA"/>
        </w:rPr>
      </w:pPr>
      <w:r w:rsidRPr="00000667">
        <w:rPr>
          <w:rFonts w:ascii="SourceSansPro" w:hAnsi="SourceSansPro"/>
          <w:color w:val="000000"/>
          <w:sz w:val="25"/>
          <w:szCs w:val="25"/>
          <w:lang w:val="uk-UA"/>
        </w:rPr>
        <w:t xml:space="preserve">Міський голова                                                    </w:t>
      </w:r>
      <w:r>
        <w:rPr>
          <w:color w:val="000000"/>
          <w:sz w:val="25"/>
          <w:szCs w:val="25"/>
          <w:lang w:val="uk-UA"/>
        </w:rPr>
        <w:t xml:space="preserve">               </w:t>
      </w:r>
      <w:r w:rsidRPr="00000667">
        <w:rPr>
          <w:rFonts w:ascii="SourceSansPro" w:hAnsi="SourceSansPro"/>
          <w:color w:val="000000"/>
          <w:sz w:val="25"/>
          <w:szCs w:val="25"/>
          <w:lang w:val="uk-UA"/>
        </w:rPr>
        <w:t xml:space="preserve">     Олександр ШАПОВАЛОВ</w:t>
      </w:r>
    </w:p>
    <w:p w:rsidR="00F47A7D" w:rsidRPr="00F335FD" w:rsidRDefault="00F47A7D" w:rsidP="00700292">
      <w:pPr>
        <w:jc w:val="center"/>
        <w:rPr>
          <w:b/>
          <w:lang w:val="uk-UA"/>
        </w:rPr>
      </w:pPr>
    </w:p>
    <w:p w:rsidR="00F47A7D" w:rsidRPr="00F335FD" w:rsidRDefault="00F47A7D" w:rsidP="00700292">
      <w:pPr>
        <w:jc w:val="center"/>
        <w:rPr>
          <w:b/>
          <w:lang w:val="uk-UA"/>
        </w:rPr>
      </w:pPr>
      <w:r w:rsidRPr="00F335FD">
        <w:rPr>
          <w:b/>
          <w:lang w:val="uk-UA"/>
        </w:rPr>
        <w:t xml:space="preserve">ДОГОВІР № ____ </w:t>
      </w:r>
    </w:p>
    <w:p w:rsidR="00F47A7D" w:rsidRPr="00F335FD" w:rsidRDefault="00F47A7D" w:rsidP="00700292">
      <w:pPr>
        <w:jc w:val="center"/>
        <w:rPr>
          <w:b/>
          <w:lang w:val="uk-UA"/>
        </w:rPr>
      </w:pPr>
      <w:r w:rsidRPr="00F335FD">
        <w:rPr>
          <w:b/>
          <w:lang w:val="uk-UA"/>
        </w:rPr>
        <w:t>позички транспортного засобу</w:t>
      </w:r>
    </w:p>
    <w:p w:rsidR="00F47A7D" w:rsidRPr="00F335FD" w:rsidRDefault="00F47A7D" w:rsidP="00700292">
      <w:pPr>
        <w:jc w:val="center"/>
        <w:rPr>
          <w:b/>
          <w:lang w:val="uk-UA"/>
        </w:rPr>
      </w:pPr>
    </w:p>
    <w:p w:rsidR="00F47A7D" w:rsidRPr="00F335FD" w:rsidRDefault="00F47A7D" w:rsidP="00700292">
      <w:pPr>
        <w:pStyle w:val="BodyTextIndent2"/>
        <w:ind w:right="0" w:firstLine="0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м. Берислав                                                                               «___» ____________ 2021 р</w:t>
      </w:r>
    </w:p>
    <w:p w:rsidR="00F47A7D" w:rsidRPr="00F335FD" w:rsidRDefault="00F47A7D" w:rsidP="00700292">
      <w:pPr>
        <w:pStyle w:val="BodyTextIndent2"/>
        <w:ind w:right="0" w:firstLine="0"/>
        <w:rPr>
          <w:color w:val="auto"/>
          <w:szCs w:val="24"/>
          <w:lang w:val="uk-UA"/>
        </w:rPr>
      </w:pPr>
    </w:p>
    <w:p w:rsidR="00F47A7D" w:rsidRPr="00F335FD" w:rsidRDefault="00F47A7D" w:rsidP="00700292">
      <w:pPr>
        <w:pStyle w:val="BodyTextIndent2"/>
        <w:ind w:right="0" w:firstLine="567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Громадянин України Романів Степан Іванович, паспорт МО №326834</w:t>
      </w:r>
      <w:r w:rsidRPr="00F335FD">
        <w:rPr>
          <w:szCs w:val="24"/>
          <w:lang w:val="uk-UA"/>
        </w:rPr>
        <w:t xml:space="preserve"> </w:t>
      </w:r>
      <w:r w:rsidRPr="00F335FD">
        <w:rPr>
          <w:color w:val="auto"/>
          <w:szCs w:val="24"/>
          <w:lang w:val="uk-UA"/>
        </w:rPr>
        <w:t>виданий Бериславський РВ УМВС України в Херсонській області від 14.04.1997 року, ідентифікаційний номер 1997111535,</w:t>
      </w:r>
      <w:r w:rsidRPr="00F335FD">
        <w:rPr>
          <w:szCs w:val="24"/>
          <w:lang w:val="uk-UA"/>
        </w:rPr>
        <w:t xml:space="preserve"> </w:t>
      </w:r>
      <w:r w:rsidRPr="00F335FD">
        <w:rPr>
          <w:color w:val="auto"/>
          <w:szCs w:val="24"/>
          <w:lang w:val="uk-UA"/>
        </w:rPr>
        <w:t xml:space="preserve">який проживає за адресою: Херсонська область, с. Зміївка, вул. Набережна, 108, (надалі іменується «Позичкодавець») з однієї сторони та Бериславська міська рада, в особі міського голови Шаповалова Олександра Миколайовича, який діє на підставі Закону України «Про місцеве самоврядування в Україні» </w:t>
      </w:r>
      <w:r w:rsidRPr="00F335FD">
        <w:rPr>
          <w:snapToGrid w:val="0"/>
          <w:color w:val="auto"/>
          <w:szCs w:val="24"/>
          <w:lang w:val="uk-UA"/>
        </w:rPr>
        <w:t xml:space="preserve">(надалі іменується «Користувач») з іншої сторони, </w:t>
      </w:r>
      <w:r w:rsidRPr="00F335FD">
        <w:rPr>
          <w:color w:val="auto"/>
          <w:szCs w:val="24"/>
          <w:lang w:val="uk-UA"/>
        </w:rPr>
        <w:t>(в подальшому разом іменуються «Сторони», а кожна окремо – «Сторона») уклали цей Договір позички легкового автомобіля (надалі іменується «Договір») про таке:</w:t>
      </w:r>
    </w:p>
    <w:p w:rsidR="00F47A7D" w:rsidRPr="00F335FD" w:rsidRDefault="00F47A7D" w:rsidP="00700292">
      <w:pPr>
        <w:jc w:val="center"/>
        <w:rPr>
          <w:b/>
          <w:lang w:val="uk-UA"/>
        </w:rPr>
      </w:pPr>
    </w:p>
    <w:p w:rsidR="00F47A7D" w:rsidRPr="00F335FD" w:rsidRDefault="00F47A7D" w:rsidP="00700292">
      <w:pPr>
        <w:jc w:val="center"/>
        <w:rPr>
          <w:b/>
          <w:lang w:val="uk-UA"/>
        </w:rPr>
      </w:pPr>
      <w:r w:rsidRPr="00F335FD">
        <w:rPr>
          <w:b/>
          <w:lang w:val="uk-UA"/>
        </w:rPr>
        <w:t>1. ПРЕДМЕТ ДОГОВОРУ</w:t>
      </w:r>
    </w:p>
    <w:p w:rsidR="00F47A7D" w:rsidRPr="00F335FD" w:rsidRDefault="00F47A7D" w:rsidP="00F21F13">
      <w:pPr>
        <w:jc w:val="both"/>
        <w:rPr>
          <w:lang w:val="uk-UA"/>
        </w:rPr>
      </w:pPr>
      <w:r w:rsidRPr="00F335FD">
        <w:rPr>
          <w:lang w:val="uk-UA"/>
        </w:rPr>
        <w:t xml:space="preserve">1.1. </w:t>
      </w:r>
      <w:r w:rsidRPr="009145F1">
        <w:rPr>
          <w:lang w:val="uk-UA"/>
        </w:rPr>
        <w:t>В порядку та на умовах, визначених цим Договором, Позичкодавець зобов’язується передати Користувачеві у строкове безоплатне користування‚ а Користувач зобов'язується прийняти у строкове безоплатне користування легковий автомобіль, що визначений у цьому Договорі (надалі іменується «автомобіль») та своєчасно його повернути Позичкодавцю.</w:t>
      </w:r>
      <w:r w:rsidRPr="003B4553">
        <w:rPr>
          <w:lang w:val="uk-UA"/>
        </w:rPr>
        <w:t xml:space="preserve"> </w:t>
      </w:r>
      <w:r>
        <w:rPr>
          <w:lang w:val="uk-UA"/>
        </w:rPr>
        <w:t>Користування річчю вважається безоплатним, якщо сторони прямо домовилися про це або якщо це випливає із суті відносин між ними (ч.1, ч2 ст. 827 ЦК України).</w:t>
      </w:r>
    </w:p>
    <w:p w:rsidR="00F47A7D" w:rsidRPr="00F335FD" w:rsidRDefault="00F47A7D" w:rsidP="00F21F13">
      <w:pPr>
        <w:pStyle w:val="BodyTextIndent2"/>
        <w:ind w:right="0" w:firstLine="0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1.2. Відомості про об’єкт позички:</w:t>
      </w:r>
    </w:p>
    <w:p w:rsidR="00F47A7D" w:rsidRPr="00E7471F" w:rsidRDefault="00F47A7D" w:rsidP="00F21F13">
      <w:pPr>
        <w:ind w:left="709" w:firstLine="11"/>
        <w:jc w:val="both"/>
        <w:rPr>
          <w:color w:val="000000"/>
          <w:lang w:val="uk-UA"/>
        </w:rPr>
      </w:pPr>
      <w:r w:rsidRPr="00E7471F">
        <w:rPr>
          <w:color w:val="000000"/>
          <w:lang w:val="uk-UA"/>
        </w:rPr>
        <w:t xml:space="preserve">1.2.1. </w:t>
      </w:r>
      <w:r w:rsidRPr="00E7471F">
        <w:rPr>
          <w:rFonts w:ascii="SourceSansPro" w:hAnsi="SourceSansPro"/>
          <w:color w:val="000000"/>
          <w:sz w:val="26"/>
          <w:szCs w:val="26"/>
          <w:lang w:val="uk-UA"/>
        </w:rPr>
        <w:t xml:space="preserve">марка ВАЗ 2107, тип – седан, 2004 року випуску, </w:t>
      </w:r>
      <w:r>
        <w:rPr>
          <w:rFonts w:ascii="SourceSansPro" w:hAnsi="SourceSansPro"/>
          <w:color w:val="000000"/>
          <w:sz w:val="26"/>
          <w:szCs w:val="26"/>
          <w:lang w:val="uk-UA"/>
        </w:rPr>
        <w:t>зеленого</w:t>
      </w:r>
      <w:bookmarkStart w:id="0" w:name="_GoBack"/>
      <w:bookmarkEnd w:id="0"/>
      <w:r w:rsidRPr="00E7471F">
        <w:rPr>
          <w:rFonts w:ascii="SourceSansPro" w:hAnsi="SourceSansPro"/>
          <w:color w:val="000000"/>
          <w:sz w:val="26"/>
          <w:szCs w:val="26"/>
          <w:lang w:val="uk-UA"/>
        </w:rPr>
        <w:t xml:space="preserve"> кольору , шасі (кузов, рама) №ХТА21070042024256.</w:t>
      </w:r>
    </w:p>
    <w:p w:rsidR="00F47A7D" w:rsidRPr="00E7471F" w:rsidRDefault="00F47A7D" w:rsidP="00F21F13">
      <w:pPr>
        <w:ind w:left="709" w:firstLine="11"/>
        <w:jc w:val="both"/>
        <w:rPr>
          <w:color w:val="000000"/>
          <w:lang w:val="uk-UA"/>
        </w:rPr>
      </w:pPr>
      <w:r w:rsidRPr="00E7471F">
        <w:rPr>
          <w:color w:val="000000"/>
          <w:lang w:val="uk-UA"/>
        </w:rPr>
        <w:t xml:space="preserve">1.2.2. Номерний знак: </w:t>
      </w:r>
      <w:r w:rsidRPr="00E7471F">
        <w:rPr>
          <w:rFonts w:ascii="SourceSansPro" w:hAnsi="SourceSansPro"/>
          <w:color w:val="000000"/>
          <w:sz w:val="26"/>
          <w:szCs w:val="26"/>
          <w:lang w:val="uk-UA"/>
        </w:rPr>
        <w:t>реєстраційний номер 74703  ХО</w:t>
      </w:r>
      <w:r w:rsidRPr="00E7471F">
        <w:rPr>
          <w:color w:val="000000"/>
          <w:lang w:val="uk-UA"/>
        </w:rPr>
        <w:t>.</w:t>
      </w:r>
    </w:p>
    <w:p w:rsidR="00F47A7D" w:rsidRPr="00F335FD" w:rsidRDefault="00F47A7D" w:rsidP="00F21F13">
      <w:pPr>
        <w:ind w:left="709" w:firstLine="11"/>
        <w:jc w:val="both"/>
        <w:rPr>
          <w:lang w:val="uk-UA"/>
        </w:rPr>
      </w:pPr>
      <w:r w:rsidRPr="00F335FD">
        <w:rPr>
          <w:lang w:val="uk-UA"/>
        </w:rPr>
        <w:t>1.2.3. Технічний стан автомобіля: автомобіль знаходиться у справному стані .</w:t>
      </w:r>
    </w:p>
    <w:p w:rsidR="00F47A7D" w:rsidRPr="00F335FD" w:rsidRDefault="00F47A7D" w:rsidP="00F21F13">
      <w:pPr>
        <w:jc w:val="both"/>
        <w:rPr>
          <w:color w:val="FF0000"/>
          <w:lang w:val="uk-UA"/>
        </w:rPr>
      </w:pPr>
      <w:r w:rsidRPr="00F335FD">
        <w:rPr>
          <w:lang w:val="uk-UA"/>
        </w:rPr>
        <w:t xml:space="preserve">1.3. Право власності Позичкодавця на автомобіль підтверджується свідоцтвом про реєстрацію транспортного засобу </w:t>
      </w:r>
      <w:r w:rsidRPr="00172C8B">
        <w:rPr>
          <w:color w:val="000000"/>
          <w:lang w:val="uk-UA"/>
        </w:rPr>
        <w:t>серії ХОС №336234 від 28.10.2004 року.</w:t>
      </w:r>
    </w:p>
    <w:p w:rsidR="00F47A7D" w:rsidRPr="00F335FD" w:rsidRDefault="00F47A7D" w:rsidP="007F452A">
      <w:pPr>
        <w:jc w:val="center"/>
        <w:rPr>
          <w:b/>
          <w:lang w:val="uk-UA"/>
        </w:rPr>
      </w:pPr>
    </w:p>
    <w:p w:rsidR="00F47A7D" w:rsidRPr="00F335FD" w:rsidRDefault="00F47A7D" w:rsidP="007F452A">
      <w:pPr>
        <w:jc w:val="center"/>
        <w:rPr>
          <w:b/>
          <w:lang w:val="uk-UA"/>
        </w:rPr>
      </w:pPr>
      <w:r w:rsidRPr="00F335FD">
        <w:rPr>
          <w:b/>
          <w:lang w:val="uk-UA"/>
        </w:rPr>
        <w:t>2. ЦІЛЬОВЕ ПРИЗНАЧЕННЯ ВИКОРИСТАННЯ АВТОМОБІЛЯ</w:t>
      </w:r>
    </w:p>
    <w:p w:rsidR="00F47A7D" w:rsidRPr="00F335FD" w:rsidRDefault="00F47A7D" w:rsidP="00F21F13">
      <w:pPr>
        <w:pStyle w:val="BodyTextIndent"/>
        <w:ind w:right="0" w:firstLine="0"/>
        <w:rPr>
          <w:snapToGrid w:val="0"/>
          <w:szCs w:val="24"/>
          <w:lang w:val="uk-UA"/>
        </w:rPr>
      </w:pPr>
      <w:r w:rsidRPr="00F335FD">
        <w:rPr>
          <w:szCs w:val="24"/>
          <w:lang w:val="uk-UA"/>
        </w:rPr>
        <w:t>2.1. Користувач бере зобов’язання використовувати переданий йому Позичкодавцем автомобіль виключно для поїздок старости, пов’язаних з службовою діяльністю Бериславської міської ради</w:t>
      </w:r>
      <w:r w:rsidRPr="00F335FD">
        <w:rPr>
          <w:snapToGrid w:val="0"/>
          <w:szCs w:val="24"/>
          <w:lang w:val="uk-UA"/>
        </w:rPr>
        <w:t>.</w:t>
      </w:r>
    </w:p>
    <w:p w:rsidR="00F47A7D" w:rsidRPr="00F335FD" w:rsidRDefault="00F47A7D" w:rsidP="00F21F13">
      <w:pPr>
        <w:jc w:val="center"/>
        <w:rPr>
          <w:b/>
          <w:lang w:val="uk-UA"/>
        </w:rPr>
      </w:pPr>
    </w:p>
    <w:p w:rsidR="00F47A7D" w:rsidRPr="00F335FD" w:rsidRDefault="00F47A7D" w:rsidP="00F21F13">
      <w:pPr>
        <w:jc w:val="center"/>
        <w:rPr>
          <w:b/>
          <w:lang w:val="uk-UA"/>
        </w:rPr>
      </w:pPr>
      <w:r w:rsidRPr="00F335FD">
        <w:rPr>
          <w:b/>
          <w:lang w:val="uk-UA"/>
        </w:rPr>
        <w:t xml:space="preserve">3. ПОРЯДОК ПЕРЕДАЧІ АВТОМОБІЛЯ </w:t>
      </w:r>
    </w:p>
    <w:p w:rsidR="00F47A7D" w:rsidRPr="00F335FD" w:rsidRDefault="00F47A7D" w:rsidP="00F21F13">
      <w:pPr>
        <w:jc w:val="both"/>
        <w:rPr>
          <w:lang w:val="uk-UA"/>
        </w:rPr>
      </w:pPr>
      <w:r w:rsidRPr="00F335FD">
        <w:rPr>
          <w:lang w:val="uk-UA"/>
        </w:rPr>
        <w:t>3.1. Автомобіль передається Користувачеві упродовж  одного дня після набрання чинності цим Договором.</w:t>
      </w:r>
    </w:p>
    <w:p w:rsidR="00F47A7D" w:rsidRPr="00F335FD" w:rsidRDefault="00F47A7D" w:rsidP="00F21F13">
      <w:pPr>
        <w:jc w:val="both"/>
        <w:rPr>
          <w:lang w:val="uk-UA"/>
        </w:rPr>
      </w:pPr>
      <w:r w:rsidRPr="00F335FD">
        <w:rPr>
          <w:lang w:val="uk-UA"/>
        </w:rPr>
        <w:t>3.2. Передача автомобіля Позичкодавцем Користувачеві оформлюється за фактом відповідної передачі із складенням Акту передачі-приймання, який підписується Сторонами та скріплюється печаткою Користувача.</w:t>
      </w:r>
    </w:p>
    <w:p w:rsidR="00F47A7D" w:rsidRPr="00F335FD" w:rsidRDefault="00F47A7D" w:rsidP="00F21F13">
      <w:pPr>
        <w:jc w:val="center"/>
        <w:rPr>
          <w:b/>
          <w:lang w:val="uk-UA"/>
        </w:rPr>
      </w:pPr>
      <w:r w:rsidRPr="00F335FD">
        <w:rPr>
          <w:b/>
          <w:lang w:val="uk-UA"/>
        </w:rPr>
        <w:t xml:space="preserve">4. СТРОК КОРИСТУВАННЯ АВТОМОБІЛЕМ </w:t>
      </w:r>
    </w:p>
    <w:p w:rsidR="00F47A7D" w:rsidRPr="00F335FD" w:rsidRDefault="00F47A7D" w:rsidP="00F21F13">
      <w:pPr>
        <w:jc w:val="both"/>
        <w:rPr>
          <w:lang w:val="uk-UA"/>
        </w:rPr>
      </w:pPr>
      <w:r w:rsidRPr="00F335FD">
        <w:rPr>
          <w:lang w:val="uk-UA"/>
        </w:rPr>
        <w:t xml:space="preserve">4.1. Строк користування автомобілем складає </w:t>
      </w:r>
      <w:r>
        <w:rPr>
          <w:lang w:val="uk-UA"/>
        </w:rPr>
        <w:t>6</w:t>
      </w:r>
      <w:r w:rsidRPr="00F335FD">
        <w:rPr>
          <w:lang w:val="uk-UA"/>
        </w:rPr>
        <w:t xml:space="preserve"> (</w:t>
      </w:r>
      <w:r>
        <w:rPr>
          <w:lang w:val="uk-UA"/>
        </w:rPr>
        <w:t>шість</w:t>
      </w:r>
      <w:r w:rsidRPr="00F335FD">
        <w:rPr>
          <w:lang w:val="uk-UA"/>
        </w:rPr>
        <w:t>) місяців і завершується 31 грудня</w:t>
      </w:r>
      <w:r w:rsidRPr="00F335FD">
        <w:rPr>
          <w:u w:val="single"/>
          <w:lang w:val="uk-UA"/>
        </w:rPr>
        <w:t xml:space="preserve"> </w:t>
      </w:r>
      <w:r w:rsidRPr="00F335FD">
        <w:rPr>
          <w:lang w:val="uk-UA"/>
        </w:rPr>
        <w:t xml:space="preserve"> 2021 р.</w:t>
      </w:r>
    </w:p>
    <w:p w:rsidR="00F47A7D" w:rsidRPr="00F335FD" w:rsidRDefault="00F47A7D" w:rsidP="00F21F13">
      <w:pPr>
        <w:jc w:val="center"/>
        <w:rPr>
          <w:b/>
          <w:lang w:val="uk-UA"/>
        </w:rPr>
      </w:pPr>
      <w:r w:rsidRPr="00F335FD">
        <w:rPr>
          <w:b/>
          <w:lang w:val="uk-UA"/>
        </w:rPr>
        <w:t>5. ПРАВА ТА ОБОВ'ЯЗКИ ПОЗИЧКОДАВЦЯ</w:t>
      </w:r>
    </w:p>
    <w:p w:rsidR="00F47A7D" w:rsidRPr="00F335FD" w:rsidRDefault="00F47A7D" w:rsidP="00F21F13">
      <w:pPr>
        <w:jc w:val="both"/>
        <w:rPr>
          <w:lang w:val="uk-UA"/>
        </w:rPr>
      </w:pPr>
      <w:r w:rsidRPr="00F335FD">
        <w:rPr>
          <w:lang w:val="uk-UA"/>
        </w:rPr>
        <w:t>5.1. Позичкодавець за цим Договором зобов’язується:</w:t>
      </w:r>
    </w:p>
    <w:p w:rsidR="00F47A7D" w:rsidRPr="00F335FD" w:rsidRDefault="00F47A7D" w:rsidP="00F21F13">
      <w:pPr>
        <w:ind w:firstLine="720"/>
        <w:jc w:val="both"/>
        <w:rPr>
          <w:lang w:val="uk-UA"/>
        </w:rPr>
      </w:pPr>
      <w:r w:rsidRPr="00F335FD">
        <w:rPr>
          <w:lang w:val="uk-UA"/>
        </w:rPr>
        <w:t>5.1.1. в порядку, визначеному цим Договором, надати в користування Користувачеві автомобіль у технічно справному стані;</w:t>
      </w:r>
    </w:p>
    <w:p w:rsidR="00F47A7D" w:rsidRPr="00F335FD" w:rsidRDefault="00F47A7D" w:rsidP="00F21F13">
      <w:pPr>
        <w:ind w:firstLine="708"/>
        <w:rPr>
          <w:lang w:val="uk-UA"/>
        </w:rPr>
      </w:pPr>
      <w:r w:rsidRPr="00F335FD">
        <w:rPr>
          <w:lang w:val="uk-UA"/>
        </w:rPr>
        <w:t>5.1.2. не відчужувати автомобіль упродовж строку дії цього Договору;</w:t>
      </w:r>
    </w:p>
    <w:p w:rsidR="00F47A7D" w:rsidRPr="00F335FD" w:rsidRDefault="00F47A7D" w:rsidP="00F21F13">
      <w:pPr>
        <w:ind w:firstLine="720"/>
        <w:jc w:val="both"/>
        <w:rPr>
          <w:lang w:val="uk-UA"/>
        </w:rPr>
      </w:pPr>
      <w:r w:rsidRPr="00F335FD">
        <w:rPr>
          <w:lang w:val="uk-UA"/>
        </w:rPr>
        <w:t>5.1.3. здійснювати страхування та капітальний ремонт автомобіля за власний рахунок;</w:t>
      </w:r>
    </w:p>
    <w:p w:rsidR="00F47A7D" w:rsidRPr="00F335FD" w:rsidRDefault="00F47A7D" w:rsidP="00F21F13">
      <w:pPr>
        <w:jc w:val="both"/>
        <w:rPr>
          <w:lang w:val="uk-UA"/>
        </w:rPr>
      </w:pPr>
      <w:r w:rsidRPr="00F335FD">
        <w:rPr>
          <w:lang w:val="uk-UA"/>
        </w:rPr>
        <w:t>5.2. Позичкодавець за цим Договором має право:</w:t>
      </w:r>
    </w:p>
    <w:p w:rsidR="00F47A7D" w:rsidRPr="00F335FD" w:rsidRDefault="00F47A7D" w:rsidP="00F21F13">
      <w:pPr>
        <w:jc w:val="both"/>
        <w:rPr>
          <w:lang w:val="uk-UA" w:eastAsia="uk-UA"/>
        </w:rPr>
      </w:pPr>
      <w:r w:rsidRPr="00F335FD">
        <w:rPr>
          <w:lang w:val="uk-UA"/>
        </w:rPr>
        <w:tab/>
        <w:t>5.</w:t>
      </w:r>
      <w:r w:rsidRPr="00F335FD">
        <w:rPr>
          <w:lang w:val="uk-UA" w:eastAsia="uk-UA"/>
        </w:rPr>
        <w:t>2.1. у будь-який час розірвати цей Договір та вимагати повернення автомобіля;</w:t>
      </w:r>
    </w:p>
    <w:p w:rsidR="00F47A7D" w:rsidRPr="00F335FD" w:rsidRDefault="00F47A7D" w:rsidP="00F21F13">
      <w:pPr>
        <w:ind w:firstLine="708"/>
        <w:jc w:val="both"/>
        <w:rPr>
          <w:lang w:val="uk-UA" w:eastAsia="uk-UA"/>
        </w:rPr>
      </w:pPr>
      <w:r w:rsidRPr="00F335FD">
        <w:rPr>
          <w:lang w:val="uk-UA" w:eastAsia="uk-UA"/>
        </w:rPr>
        <w:t>5.2.2. у разі неповернення автомобіля Користувачем у строк, визначений цим Договором, вимагати його примусового повернення зі стягненням неустойки та завданих збитків;</w:t>
      </w:r>
    </w:p>
    <w:p w:rsidR="00F47A7D" w:rsidRPr="00F335FD" w:rsidRDefault="00F47A7D" w:rsidP="00F21F13">
      <w:pPr>
        <w:ind w:firstLine="708"/>
        <w:jc w:val="both"/>
        <w:rPr>
          <w:lang w:val="uk-UA" w:eastAsia="uk-UA"/>
        </w:rPr>
      </w:pPr>
      <w:r w:rsidRPr="00F335FD">
        <w:rPr>
          <w:lang w:val="uk-UA" w:eastAsia="uk-UA"/>
        </w:rPr>
        <w:t>5.2.3. у разі повернення автомобіля із суттєвими пошкодженнями або недоліками, вимагати від Користувача відшкодування вартості робіт з усунення пошкоджень або недоліків автомобіля.</w:t>
      </w:r>
    </w:p>
    <w:p w:rsidR="00F47A7D" w:rsidRPr="00F335FD" w:rsidRDefault="00F47A7D" w:rsidP="00F21F13">
      <w:pPr>
        <w:jc w:val="center"/>
        <w:rPr>
          <w:b/>
          <w:lang w:val="uk-UA"/>
        </w:rPr>
      </w:pPr>
      <w:r w:rsidRPr="00F335FD">
        <w:rPr>
          <w:b/>
          <w:lang w:val="uk-UA"/>
        </w:rPr>
        <w:t>6. ПРАВА ТА ОБОВ’ЯЗКИ КОРИСТУВАЧА</w:t>
      </w:r>
    </w:p>
    <w:p w:rsidR="00F47A7D" w:rsidRPr="009145F1" w:rsidRDefault="00F47A7D" w:rsidP="00E7471F">
      <w:pPr>
        <w:jc w:val="both"/>
        <w:rPr>
          <w:lang w:val="uk-UA"/>
        </w:rPr>
      </w:pPr>
      <w:r w:rsidRPr="009145F1">
        <w:rPr>
          <w:lang w:val="uk-UA"/>
        </w:rPr>
        <w:t>6.1. Користувач за цим Договором зобов’язується:</w:t>
      </w:r>
    </w:p>
    <w:p w:rsidR="00F47A7D" w:rsidRPr="009145F1" w:rsidRDefault="00F47A7D" w:rsidP="00E7471F">
      <w:pPr>
        <w:ind w:firstLine="708"/>
        <w:jc w:val="both"/>
        <w:rPr>
          <w:lang w:val="uk-UA"/>
        </w:rPr>
      </w:pPr>
      <w:r w:rsidRPr="009145F1">
        <w:rPr>
          <w:lang w:val="uk-UA"/>
        </w:rPr>
        <w:t>6.1.1. використовувати автомобіль за призначенням, визначним пунктом 2.1 цього Договору та допускати до керування автомобілем лише кваліфікованих осіб;</w:t>
      </w:r>
    </w:p>
    <w:p w:rsidR="00F47A7D" w:rsidRPr="009145F1" w:rsidRDefault="00F47A7D" w:rsidP="00E7471F">
      <w:pPr>
        <w:ind w:firstLine="720"/>
        <w:jc w:val="both"/>
        <w:rPr>
          <w:lang w:val="uk-UA"/>
        </w:rPr>
      </w:pPr>
      <w:r w:rsidRPr="009145F1">
        <w:rPr>
          <w:lang w:val="uk-UA"/>
        </w:rPr>
        <w:t>6.1.</w:t>
      </w:r>
      <w:r>
        <w:rPr>
          <w:lang w:val="uk-UA"/>
        </w:rPr>
        <w:t>2</w:t>
      </w:r>
      <w:r w:rsidRPr="009145F1">
        <w:rPr>
          <w:lang w:val="uk-UA"/>
        </w:rPr>
        <w:t>. упродовж строку користування автомобілем здійснювати за власний рахунок його заправлення паливно-мастильними матеріалами;</w:t>
      </w:r>
    </w:p>
    <w:p w:rsidR="00F47A7D" w:rsidRPr="009145F1" w:rsidRDefault="00F47A7D" w:rsidP="00E7471F">
      <w:pPr>
        <w:ind w:firstLine="720"/>
        <w:jc w:val="both"/>
        <w:rPr>
          <w:lang w:val="uk-UA"/>
        </w:rPr>
      </w:pPr>
      <w:r>
        <w:rPr>
          <w:lang w:val="uk-UA"/>
        </w:rPr>
        <w:t>6.1.3</w:t>
      </w:r>
      <w:r w:rsidRPr="009145F1">
        <w:rPr>
          <w:lang w:val="uk-UA"/>
        </w:rPr>
        <w:t xml:space="preserve">. усувати завдані пошкодження автомобіля та/чи відшкодовувати збитки, заподіяні у зв’язку із втратою автомобіля,  якщо такі пошкодження або втрата сталися з вини Користувача; </w:t>
      </w:r>
    </w:p>
    <w:p w:rsidR="00F47A7D" w:rsidRPr="009145F1" w:rsidRDefault="00F47A7D" w:rsidP="00E7471F">
      <w:pPr>
        <w:ind w:firstLine="720"/>
        <w:jc w:val="both"/>
        <w:rPr>
          <w:lang w:val="uk-UA"/>
        </w:rPr>
      </w:pPr>
      <w:r>
        <w:rPr>
          <w:lang w:val="uk-UA"/>
        </w:rPr>
        <w:t>6.1.5</w:t>
      </w:r>
      <w:r w:rsidRPr="009145F1">
        <w:rPr>
          <w:lang w:val="uk-UA"/>
        </w:rPr>
        <w:t>. не передавати автомобіль у користування третім особам без письмової згоди Позичкодавця.</w:t>
      </w:r>
    </w:p>
    <w:p w:rsidR="00F47A7D" w:rsidRPr="009145F1" w:rsidRDefault="00F47A7D" w:rsidP="00E7471F">
      <w:pPr>
        <w:jc w:val="both"/>
        <w:rPr>
          <w:lang w:val="uk-UA"/>
        </w:rPr>
      </w:pPr>
      <w:r>
        <w:rPr>
          <w:lang w:val="uk-UA"/>
        </w:rPr>
        <w:t>6</w:t>
      </w:r>
      <w:r w:rsidRPr="009145F1">
        <w:rPr>
          <w:lang w:val="uk-UA"/>
        </w:rPr>
        <w:t>.2. Користувач за цим Договором має право:</w:t>
      </w:r>
    </w:p>
    <w:p w:rsidR="00F47A7D" w:rsidRPr="009145F1" w:rsidRDefault="00F47A7D" w:rsidP="00E7471F">
      <w:pPr>
        <w:jc w:val="both"/>
        <w:rPr>
          <w:lang w:val="uk-UA" w:eastAsia="uk-UA"/>
        </w:rPr>
      </w:pPr>
      <w:r w:rsidRPr="009145F1">
        <w:rPr>
          <w:lang w:val="uk-UA"/>
        </w:rPr>
        <w:tab/>
        <w:t>6.2.1. р</w:t>
      </w:r>
      <w:r w:rsidRPr="009145F1">
        <w:rPr>
          <w:lang w:val="uk-UA" w:eastAsia="uk-UA"/>
        </w:rPr>
        <w:t>озірвати цей Договір та вимагати стягнення збитків у разі порушення Позичкодавцем строку повернення автомобіля;</w:t>
      </w:r>
    </w:p>
    <w:p w:rsidR="00F47A7D" w:rsidRDefault="00F47A7D" w:rsidP="00F21F13">
      <w:pPr>
        <w:jc w:val="center"/>
        <w:rPr>
          <w:b/>
          <w:lang w:val="uk-UA"/>
        </w:rPr>
      </w:pPr>
    </w:p>
    <w:p w:rsidR="00F47A7D" w:rsidRPr="00F335FD" w:rsidRDefault="00F47A7D" w:rsidP="00F21F13">
      <w:pPr>
        <w:jc w:val="center"/>
        <w:rPr>
          <w:b/>
          <w:lang w:val="uk-UA"/>
        </w:rPr>
      </w:pPr>
      <w:r w:rsidRPr="00F335FD">
        <w:rPr>
          <w:b/>
          <w:lang w:val="uk-UA"/>
        </w:rPr>
        <w:t>7. ПОРЯДОК ПОВЕРНЕННЯ АВТОМОБІЛЯ ПОЗИЧКОДАВЦЮ</w:t>
      </w:r>
    </w:p>
    <w:p w:rsidR="00F47A7D" w:rsidRPr="00F335FD" w:rsidRDefault="00F47A7D" w:rsidP="00F21F13">
      <w:pPr>
        <w:jc w:val="both"/>
        <w:rPr>
          <w:lang w:val="uk-UA"/>
        </w:rPr>
      </w:pPr>
      <w:r w:rsidRPr="00F335FD">
        <w:rPr>
          <w:lang w:val="uk-UA"/>
        </w:rPr>
        <w:t>7.1. Автомобіль підлягає поверненню Позичкодавцю не пізніше одного дня після закінчення строку користування автомобілем, визначеного пунктом 4.1 цього Договору, у справному стані.</w:t>
      </w:r>
    </w:p>
    <w:p w:rsidR="00F47A7D" w:rsidRPr="00F335FD" w:rsidRDefault="00F47A7D" w:rsidP="00F21F13">
      <w:pPr>
        <w:jc w:val="both"/>
        <w:rPr>
          <w:lang w:val="uk-UA"/>
        </w:rPr>
      </w:pPr>
      <w:r w:rsidRPr="00F335FD">
        <w:rPr>
          <w:lang w:val="uk-UA"/>
        </w:rPr>
        <w:t>7.2. Повернення автомобіля відбувається за участі Сторін і оформлюється відповідним Актом передачі-приймання.</w:t>
      </w:r>
    </w:p>
    <w:p w:rsidR="00F47A7D" w:rsidRPr="00F335FD" w:rsidRDefault="00F47A7D" w:rsidP="00F21F13">
      <w:pPr>
        <w:pStyle w:val="BodyText"/>
        <w:jc w:val="center"/>
        <w:rPr>
          <w:b/>
          <w:color w:val="auto"/>
          <w:szCs w:val="24"/>
          <w:lang w:val="uk-UA"/>
        </w:rPr>
      </w:pPr>
      <w:r w:rsidRPr="00F335FD">
        <w:rPr>
          <w:b/>
          <w:color w:val="auto"/>
          <w:szCs w:val="24"/>
          <w:lang w:val="uk-UA"/>
        </w:rPr>
        <w:t>8. ВІДПОВІДАЛЬНІСТЬ СТОРІН ЗА ПОРУШЕННЯ УМОВ ДОГОВОРУ</w:t>
      </w:r>
    </w:p>
    <w:p w:rsidR="00F47A7D" w:rsidRPr="00F335FD" w:rsidRDefault="00F47A7D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 xml:space="preserve">8.1. У випадку порушення Договору Сторона несе відповідальність, визначену цим Договором та чинним законодавством України. </w:t>
      </w:r>
    </w:p>
    <w:p w:rsidR="00F47A7D" w:rsidRPr="00F335FD" w:rsidRDefault="00F47A7D" w:rsidP="00F21F13">
      <w:pPr>
        <w:pStyle w:val="BodyText"/>
        <w:ind w:firstLine="720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8.1.1. Порушенням Договору вважається його невиконання або неналежне виконання чи виконання з порушенням умов, визначених цим Договором.</w:t>
      </w:r>
    </w:p>
    <w:p w:rsidR="00F47A7D" w:rsidRPr="00F335FD" w:rsidRDefault="00F47A7D" w:rsidP="00F21F13">
      <w:pPr>
        <w:pStyle w:val="BodyText"/>
        <w:ind w:firstLine="720"/>
        <w:rPr>
          <w:iCs/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 xml:space="preserve">8.1.2. </w:t>
      </w:r>
      <w:r w:rsidRPr="00F335FD">
        <w:rPr>
          <w:bCs/>
          <w:iCs/>
          <w:color w:val="auto"/>
          <w:szCs w:val="24"/>
          <w:lang w:val="uk-UA"/>
        </w:rPr>
        <w:t>Сторона звільняється від відповідальності за порушення зобов’язань за цим Договором, якщо вона доведе, що таке порушення сталося внаслідок дії непереборної сили або випадку.</w:t>
      </w:r>
    </w:p>
    <w:p w:rsidR="00F47A7D" w:rsidRPr="00F335FD" w:rsidRDefault="00F47A7D" w:rsidP="00F21F13">
      <w:pPr>
        <w:ind w:firstLine="720"/>
        <w:jc w:val="both"/>
        <w:rPr>
          <w:iCs/>
          <w:lang w:val="uk-UA"/>
        </w:rPr>
      </w:pPr>
      <w:r w:rsidRPr="00F335FD">
        <w:rPr>
          <w:iCs/>
          <w:lang w:val="uk-UA"/>
        </w:rPr>
        <w:t>8.1.3. У разі виникнення обставин, зазначених у підпункті 8.1.2. цього Договору, Сторона, яка не може виконати зобов’язання, передбачені цим Договором, повідомляє іншу Сторону про настання, прогнозований термін дії та припинення вищевказаних обставин не пізніше двох днів з дати їх настання та припинення. Неповідомлення або несвоєчасне повідомлення позбавляє Сторону права на звільнення від виконання своїх зобов'язань у зв’язку із виникненням обставин, зазначених у пункті 8.1.2. цього Договору.</w:t>
      </w:r>
    </w:p>
    <w:p w:rsidR="00F47A7D" w:rsidRPr="00F335FD" w:rsidRDefault="00F47A7D" w:rsidP="00F21F13">
      <w:pPr>
        <w:pStyle w:val="BodyText"/>
        <w:jc w:val="center"/>
        <w:rPr>
          <w:color w:val="auto"/>
          <w:szCs w:val="24"/>
          <w:lang w:val="uk-UA"/>
        </w:rPr>
      </w:pPr>
      <w:r w:rsidRPr="00F335FD">
        <w:rPr>
          <w:b/>
          <w:color w:val="auto"/>
          <w:szCs w:val="24"/>
          <w:lang w:val="uk-UA"/>
        </w:rPr>
        <w:t>9</w:t>
      </w:r>
      <w:r w:rsidRPr="00F335FD">
        <w:rPr>
          <w:color w:val="auto"/>
          <w:szCs w:val="24"/>
          <w:lang w:val="uk-UA"/>
        </w:rPr>
        <w:t>.</w:t>
      </w:r>
      <w:r w:rsidRPr="00F335FD">
        <w:rPr>
          <w:b/>
          <w:color w:val="auto"/>
          <w:szCs w:val="24"/>
          <w:lang w:val="uk-UA"/>
        </w:rPr>
        <w:t xml:space="preserve"> ДІЯ ДОГОВОРУ</w:t>
      </w:r>
    </w:p>
    <w:p w:rsidR="00F47A7D" w:rsidRPr="00F335FD" w:rsidRDefault="00F47A7D" w:rsidP="00F21F13">
      <w:pPr>
        <w:jc w:val="both"/>
        <w:rPr>
          <w:lang w:val="uk-UA"/>
        </w:rPr>
      </w:pPr>
      <w:r w:rsidRPr="00F335FD">
        <w:rPr>
          <w:lang w:val="uk-UA"/>
        </w:rPr>
        <w:t>9.1. Цей Договір підписується Сторонами, скріплюється печаткою Користувача.</w:t>
      </w:r>
    </w:p>
    <w:p w:rsidR="00F47A7D" w:rsidRPr="00F335FD" w:rsidRDefault="00F47A7D" w:rsidP="00F21F13">
      <w:pPr>
        <w:jc w:val="both"/>
        <w:rPr>
          <w:lang w:val="uk-UA"/>
        </w:rPr>
      </w:pPr>
      <w:r w:rsidRPr="00F335FD">
        <w:rPr>
          <w:lang w:val="uk-UA"/>
        </w:rPr>
        <w:t xml:space="preserve">9.2. Строк цього Договору починає обчислюватися з моменту його підписання і діє до 31.12.2021року. </w:t>
      </w:r>
    </w:p>
    <w:p w:rsidR="00F47A7D" w:rsidRPr="00F335FD" w:rsidRDefault="00F47A7D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 xml:space="preserve">9.3. Закінчення строку цього Договору не звільняє Сторони від відповідальності за його порушення, яке мало місце під час дії цього Договору. </w:t>
      </w:r>
    </w:p>
    <w:p w:rsidR="00F47A7D" w:rsidRPr="00F335FD" w:rsidRDefault="00F47A7D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9.4. Якщо інше прямо не передбачено цим Договором або чинним законодавством України, зміни у цей Договір можуть бути внесені тільки за домовленістю та взаємною згодою Сторін, про що складається додаткова угода до цього Договору.</w:t>
      </w:r>
    </w:p>
    <w:p w:rsidR="00F47A7D" w:rsidRPr="00F335FD" w:rsidRDefault="00F47A7D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9.5. Зміни до цього Договору набирають чинності з моменту належного оформлення Сторонами відповідної додаткової угоди, якщо інше не встановлено додатковою угодою, цим Договором або чинним законодавством України.</w:t>
      </w:r>
    </w:p>
    <w:p w:rsidR="00F47A7D" w:rsidRPr="00F335FD" w:rsidRDefault="00F47A7D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9.6. Якщо інше прямо не передбачено цим Договором або чинним законодавством України, цей Договір може бути розірваний тільки за домовленістю Сторін, про що складається додаткова угода до цього Договору.</w:t>
      </w:r>
    </w:p>
    <w:p w:rsidR="00F47A7D" w:rsidRPr="00F335FD" w:rsidRDefault="00F47A7D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9.7. Цей Договір вважається розірваним з моменту належного оформлення Сторонами відповідної додаткової угоди до цього Договору, якщо інше не встановлено додатковою угодою, цим Договором або чинним законодавством України.</w:t>
      </w:r>
    </w:p>
    <w:p w:rsidR="00F47A7D" w:rsidRPr="00F335FD" w:rsidRDefault="00F47A7D" w:rsidP="00F21F13">
      <w:pPr>
        <w:ind w:left="720"/>
        <w:jc w:val="center"/>
        <w:textAlignment w:val="baseline"/>
        <w:rPr>
          <w:b/>
          <w:bCs/>
          <w:bdr w:val="none" w:sz="0" w:space="0" w:color="auto" w:frame="1"/>
          <w:lang w:val="uk-UA" w:eastAsia="uk-UA"/>
        </w:rPr>
      </w:pPr>
      <w:r w:rsidRPr="00F335FD">
        <w:rPr>
          <w:b/>
          <w:lang w:val="uk-UA"/>
        </w:rPr>
        <w:t xml:space="preserve">10. </w:t>
      </w:r>
      <w:r w:rsidRPr="00F335FD">
        <w:rPr>
          <w:b/>
          <w:bCs/>
          <w:bdr w:val="none" w:sz="0" w:space="0" w:color="auto" w:frame="1"/>
          <w:lang w:val="uk-UA" w:eastAsia="uk-UA"/>
        </w:rPr>
        <w:t>ВИРІШЕННЯ СПОРІВ</w:t>
      </w:r>
    </w:p>
    <w:p w:rsidR="00F47A7D" w:rsidRPr="00F335FD" w:rsidRDefault="00F47A7D" w:rsidP="00F21F13">
      <w:pPr>
        <w:jc w:val="both"/>
        <w:textAlignment w:val="baseline"/>
        <w:rPr>
          <w:lang w:val="uk-UA" w:eastAsia="uk-UA"/>
        </w:rPr>
      </w:pPr>
      <w:r w:rsidRPr="00F335FD">
        <w:rPr>
          <w:lang w:val="uk-UA" w:eastAsia="uk-UA"/>
        </w:rPr>
        <w:t>10.1. Усі спори Сторін за цим Договором, за якими не було досягнуто згоди шляхом переговорів, вирішуються у судовому порядку відповідно до чинного законодавства України.</w:t>
      </w:r>
    </w:p>
    <w:p w:rsidR="00F47A7D" w:rsidRPr="00F335FD" w:rsidRDefault="00F47A7D" w:rsidP="00F21F13">
      <w:pPr>
        <w:pStyle w:val="BodyText"/>
        <w:jc w:val="center"/>
        <w:rPr>
          <w:b/>
          <w:color w:val="auto"/>
          <w:szCs w:val="24"/>
          <w:lang w:val="uk-UA"/>
        </w:rPr>
      </w:pPr>
      <w:r w:rsidRPr="00F335FD">
        <w:rPr>
          <w:b/>
          <w:color w:val="auto"/>
          <w:szCs w:val="24"/>
          <w:lang w:val="uk-UA"/>
        </w:rPr>
        <w:t>11. ЗАКЛЮЧНІ ПОЛОЖЕННЯ</w:t>
      </w:r>
    </w:p>
    <w:p w:rsidR="00F47A7D" w:rsidRPr="00F335FD" w:rsidRDefault="00F47A7D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11.1. Усі правовідносини, що виникають з цього Договору або пов’язані з ним, у тому числі пов’язані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регулюються цим Договором та відповідними нормами чинного законодавства України, а також звичаями ділового обороту, які застосовуються до таких правовідносин на підставі принципів добросовісності, розумності та справедливості</w:t>
      </w:r>
      <w:r w:rsidRPr="00F335FD">
        <w:rPr>
          <w:noProof/>
          <w:color w:val="auto"/>
          <w:szCs w:val="24"/>
          <w:lang w:val="uk-UA"/>
        </w:rPr>
        <w:t xml:space="preserve">. </w:t>
      </w:r>
    </w:p>
    <w:p w:rsidR="00F47A7D" w:rsidRPr="00F335FD" w:rsidRDefault="00F47A7D" w:rsidP="00F21F13">
      <w:pPr>
        <w:jc w:val="both"/>
        <w:rPr>
          <w:lang w:val="uk-UA"/>
        </w:rPr>
      </w:pPr>
      <w:r w:rsidRPr="00F335FD">
        <w:rPr>
          <w:lang w:val="uk-UA"/>
        </w:rPr>
        <w:t>11.2. 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стосувалися цього Договору, втрачають юридичну силу, але можуть враховуватися при тлумаченні Сторонами умов цього Договору.</w:t>
      </w:r>
    </w:p>
    <w:p w:rsidR="00F47A7D" w:rsidRPr="00F335FD" w:rsidRDefault="00F47A7D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11.3. Сторони несуть повну відповідальність за правильність вказаних ними у цьому Договорі реквізитів та зобов’язуються своєчасно (не пізніше 5 (п’яти) календарних днів) у письмовій формі повідомляти іншу Сторону про їх зміну, а у разі неповідомлення чи несвоєчасного повідомлення несуть ризик настання пов’язаних із ним несприятливих наслідків.</w:t>
      </w:r>
    </w:p>
    <w:p w:rsidR="00F47A7D" w:rsidRPr="00F335FD" w:rsidRDefault="00F47A7D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11.4. Відступлення права вимоги та/чи переведення боргу за цим Договором однією із Сторін третім особам допускається виключно за умови письмового погодження цього із іншою Стороною.</w:t>
      </w:r>
    </w:p>
    <w:p w:rsidR="00F47A7D" w:rsidRPr="00F335FD" w:rsidRDefault="00F47A7D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11.5. Додаткові угоди та додатки до цього Договору є його невід’ємними частинами і мають юридичну силу за умови, якщо вони були підписані Сторонами, скріплені печаткою Користувача та були належним чином нотаріально посвідчені.</w:t>
      </w:r>
    </w:p>
    <w:p w:rsidR="00F47A7D" w:rsidRPr="00F335FD" w:rsidRDefault="00F47A7D" w:rsidP="005F3866">
      <w:pPr>
        <w:jc w:val="both"/>
        <w:rPr>
          <w:lang w:val="uk-UA"/>
        </w:rPr>
      </w:pPr>
      <w:r w:rsidRPr="00F335FD">
        <w:rPr>
          <w:lang w:val="uk-UA"/>
        </w:rPr>
        <w:t xml:space="preserve">11.6. Цей Договір укладено на 3-х (трьох) аркушах у кількості  двох примірників, з розрахунку по одному примірнику для кожної із Сторін, які мають однакову юридичну силу.                        </w:t>
      </w:r>
    </w:p>
    <w:p w:rsidR="00F47A7D" w:rsidRPr="00F335FD" w:rsidRDefault="00F47A7D" w:rsidP="00AD463D">
      <w:pPr>
        <w:jc w:val="center"/>
        <w:rPr>
          <w:b/>
          <w:lang w:val="uk-UA"/>
        </w:rPr>
      </w:pPr>
      <w:r w:rsidRPr="00F335FD">
        <w:rPr>
          <w:b/>
          <w:lang w:val="uk-UA"/>
        </w:rPr>
        <w:t>12. РЕКВІЗИТИ ТА ПІДПИСИ СТОРІН</w:t>
      </w:r>
    </w:p>
    <w:tbl>
      <w:tblPr>
        <w:tblW w:w="0" w:type="auto"/>
        <w:tblLayout w:type="fixed"/>
        <w:tblLook w:val="0000"/>
      </w:tblPr>
      <w:tblGrid>
        <w:gridCol w:w="4377"/>
        <w:gridCol w:w="4378"/>
      </w:tblGrid>
      <w:tr w:rsidR="00F47A7D" w:rsidRPr="00F335FD" w:rsidTr="00B7471F">
        <w:tc>
          <w:tcPr>
            <w:tcW w:w="4377" w:type="dxa"/>
          </w:tcPr>
          <w:p w:rsidR="00F47A7D" w:rsidRPr="00F335FD" w:rsidRDefault="00F47A7D" w:rsidP="00B7471F">
            <w:pPr>
              <w:rPr>
                <w:b/>
                <w:lang w:val="uk-UA"/>
              </w:rPr>
            </w:pPr>
            <w:r w:rsidRPr="00F335FD">
              <w:rPr>
                <w:b/>
                <w:lang w:val="uk-UA"/>
              </w:rPr>
              <w:t>ПОЗИЧКОДАВЕЦЬ</w:t>
            </w:r>
          </w:p>
          <w:p w:rsidR="00F47A7D" w:rsidRPr="00F335FD" w:rsidRDefault="00F47A7D" w:rsidP="00B7471F">
            <w:pPr>
              <w:rPr>
                <w:lang w:val="uk-UA"/>
              </w:rPr>
            </w:pPr>
            <w:r>
              <w:rPr>
                <w:lang w:val="uk-UA"/>
              </w:rPr>
              <w:t>Романів Степан Іванович</w:t>
            </w:r>
          </w:p>
          <w:p w:rsidR="00F47A7D" w:rsidRPr="00F335FD" w:rsidRDefault="00F47A7D" w:rsidP="00B7471F">
            <w:pPr>
              <w:rPr>
                <w:lang w:val="uk-UA"/>
              </w:rPr>
            </w:pPr>
            <w:r>
              <w:rPr>
                <w:lang w:val="uk-UA"/>
              </w:rPr>
              <w:t>74372</w:t>
            </w:r>
            <w:r w:rsidRPr="00F335FD">
              <w:rPr>
                <w:lang w:val="uk-UA"/>
              </w:rPr>
              <w:t xml:space="preserve">, Херсонська область, Бериславський район, с. </w:t>
            </w:r>
            <w:r>
              <w:rPr>
                <w:lang w:val="uk-UA"/>
              </w:rPr>
              <w:t>Зміївка</w:t>
            </w:r>
            <w:r w:rsidRPr="00F335FD">
              <w:rPr>
                <w:lang w:val="uk-UA"/>
              </w:rPr>
              <w:t xml:space="preserve">, </w:t>
            </w:r>
          </w:p>
          <w:p w:rsidR="00F47A7D" w:rsidRPr="00F335FD" w:rsidRDefault="00F47A7D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 xml:space="preserve"> вул. </w:t>
            </w:r>
            <w:r>
              <w:rPr>
                <w:lang w:val="uk-UA"/>
              </w:rPr>
              <w:t>Набережна, 108</w:t>
            </w:r>
          </w:p>
          <w:p w:rsidR="00F47A7D" w:rsidRPr="00F335FD" w:rsidRDefault="00F47A7D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 xml:space="preserve">Паспорт МО № </w:t>
            </w:r>
            <w:r>
              <w:rPr>
                <w:lang w:val="uk-UA"/>
              </w:rPr>
              <w:t>326834</w:t>
            </w:r>
            <w:r w:rsidRPr="00F335FD">
              <w:rPr>
                <w:lang w:val="uk-UA"/>
              </w:rPr>
              <w:t xml:space="preserve">, виданий Бериславським РВ УМВС України в Херсонській області від </w:t>
            </w:r>
            <w:r>
              <w:rPr>
                <w:lang w:val="uk-UA"/>
              </w:rPr>
              <w:t>11.04.1997</w:t>
            </w:r>
            <w:r w:rsidRPr="00F335FD">
              <w:rPr>
                <w:lang w:val="uk-UA"/>
              </w:rPr>
              <w:t xml:space="preserve"> р.</w:t>
            </w:r>
          </w:p>
          <w:p w:rsidR="00F47A7D" w:rsidRPr="00F335FD" w:rsidRDefault="00F47A7D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 xml:space="preserve">Ідентифікацій код </w:t>
            </w:r>
            <w:r>
              <w:rPr>
                <w:lang w:val="uk-UA"/>
              </w:rPr>
              <w:t>1997111535</w:t>
            </w:r>
          </w:p>
          <w:p w:rsidR="00F47A7D" w:rsidRPr="00F335FD" w:rsidRDefault="00F47A7D" w:rsidP="00B7471F">
            <w:pPr>
              <w:rPr>
                <w:lang w:val="uk-UA"/>
              </w:rPr>
            </w:pPr>
          </w:p>
          <w:p w:rsidR="00F47A7D" w:rsidRPr="00F335FD" w:rsidRDefault="00F47A7D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>________________/</w:t>
            </w:r>
            <w:r>
              <w:rPr>
                <w:lang w:val="uk-UA"/>
              </w:rPr>
              <w:t>С.І. Романів</w:t>
            </w:r>
            <w:r w:rsidRPr="00F335FD">
              <w:rPr>
                <w:lang w:val="uk-UA"/>
              </w:rPr>
              <w:t xml:space="preserve"> /</w:t>
            </w:r>
          </w:p>
          <w:p w:rsidR="00F47A7D" w:rsidRPr="00F335FD" w:rsidRDefault="00F47A7D" w:rsidP="00B7471F">
            <w:pPr>
              <w:rPr>
                <w:b/>
                <w:lang w:val="uk-UA"/>
              </w:rPr>
            </w:pPr>
          </w:p>
        </w:tc>
        <w:tc>
          <w:tcPr>
            <w:tcW w:w="4378" w:type="dxa"/>
          </w:tcPr>
          <w:p w:rsidR="00F47A7D" w:rsidRPr="00F335FD" w:rsidRDefault="00F47A7D" w:rsidP="00B7471F">
            <w:pPr>
              <w:rPr>
                <w:b/>
                <w:lang w:val="uk-UA"/>
              </w:rPr>
            </w:pPr>
            <w:r w:rsidRPr="00F335FD">
              <w:rPr>
                <w:b/>
                <w:lang w:val="uk-UA"/>
              </w:rPr>
              <w:t>КОРИСТУВАЧ</w:t>
            </w:r>
          </w:p>
          <w:p w:rsidR="00F47A7D" w:rsidRPr="00F335FD" w:rsidRDefault="00F47A7D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>Бериславська міська рада</w:t>
            </w:r>
          </w:p>
          <w:p w:rsidR="00F47A7D" w:rsidRPr="00F335FD" w:rsidRDefault="00F47A7D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 xml:space="preserve">74300, Херсонська область, м. Берислав </w:t>
            </w:r>
          </w:p>
          <w:p w:rsidR="00F47A7D" w:rsidRPr="00F335FD" w:rsidRDefault="00F47A7D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>вул. 1 Травня, 244</w:t>
            </w:r>
          </w:p>
          <w:p w:rsidR="00F47A7D" w:rsidRPr="00F335FD" w:rsidRDefault="00F47A7D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>Код ЄДРПОУ 04059906</w:t>
            </w:r>
          </w:p>
          <w:p w:rsidR="00F47A7D" w:rsidRPr="00F335FD" w:rsidRDefault="00F47A7D" w:rsidP="00B7471F">
            <w:pPr>
              <w:rPr>
                <w:lang w:val="uk-UA"/>
              </w:rPr>
            </w:pPr>
          </w:p>
          <w:p w:rsidR="00F47A7D" w:rsidRPr="00F335FD" w:rsidRDefault="00F47A7D" w:rsidP="00B7471F">
            <w:pPr>
              <w:rPr>
                <w:lang w:val="uk-UA"/>
              </w:rPr>
            </w:pPr>
          </w:p>
          <w:p w:rsidR="00F47A7D" w:rsidRPr="00F335FD" w:rsidRDefault="00F47A7D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 xml:space="preserve"> </w:t>
            </w:r>
          </w:p>
          <w:p w:rsidR="00F47A7D" w:rsidRPr="00F335FD" w:rsidRDefault="00F47A7D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>Міський голова</w:t>
            </w:r>
          </w:p>
          <w:p w:rsidR="00F47A7D" w:rsidRPr="00F335FD" w:rsidRDefault="00F47A7D" w:rsidP="00B7471F">
            <w:pPr>
              <w:rPr>
                <w:lang w:val="uk-UA"/>
              </w:rPr>
            </w:pPr>
          </w:p>
          <w:p w:rsidR="00F47A7D" w:rsidRPr="00F335FD" w:rsidRDefault="00F47A7D" w:rsidP="00F23084">
            <w:pPr>
              <w:rPr>
                <w:b/>
                <w:lang w:val="uk-UA"/>
              </w:rPr>
            </w:pPr>
            <w:r w:rsidRPr="00F335FD">
              <w:rPr>
                <w:lang w:val="uk-UA"/>
              </w:rPr>
              <w:t>________________/О.М. Шаповалов                     м. п.</w:t>
            </w:r>
          </w:p>
        </w:tc>
      </w:tr>
    </w:tbl>
    <w:p w:rsidR="00F47A7D" w:rsidRPr="00F335FD" w:rsidRDefault="00F47A7D" w:rsidP="005F3866">
      <w:pPr>
        <w:rPr>
          <w:sz w:val="26"/>
          <w:szCs w:val="26"/>
          <w:lang w:val="uk-UA"/>
        </w:rPr>
      </w:pPr>
    </w:p>
    <w:sectPr w:rsidR="00F47A7D" w:rsidRPr="00F335FD" w:rsidSect="006371BA">
      <w:headerReference w:type="default" r:id="rId7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A7D" w:rsidRDefault="00F47A7D" w:rsidP="005F3866">
      <w:r>
        <w:separator/>
      </w:r>
    </w:p>
  </w:endnote>
  <w:endnote w:type="continuationSeparator" w:id="0">
    <w:p w:rsidR="00F47A7D" w:rsidRDefault="00F47A7D" w:rsidP="005F38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Sans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A7D" w:rsidRDefault="00F47A7D" w:rsidP="005F3866">
      <w:r>
        <w:separator/>
      </w:r>
    </w:p>
  </w:footnote>
  <w:footnote w:type="continuationSeparator" w:id="0">
    <w:p w:rsidR="00F47A7D" w:rsidRDefault="00F47A7D" w:rsidP="005F38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A7D" w:rsidRPr="005F3866" w:rsidRDefault="00F47A7D" w:rsidP="005F3866">
    <w:pPr>
      <w:pStyle w:val="Header"/>
      <w:tabs>
        <w:tab w:val="clear" w:pos="4677"/>
        <w:tab w:val="clear" w:pos="9355"/>
        <w:tab w:val="left" w:pos="7860"/>
      </w:tabs>
      <w:rPr>
        <w:lang w:val="uk-UA"/>
      </w:rPr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7F7"/>
    <w:rsid w:val="00000667"/>
    <w:rsid w:val="000F5269"/>
    <w:rsid w:val="000F57B6"/>
    <w:rsid w:val="00172C8B"/>
    <w:rsid w:val="002D6365"/>
    <w:rsid w:val="003218C7"/>
    <w:rsid w:val="00325436"/>
    <w:rsid w:val="003B4553"/>
    <w:rsid w:val="003C553E"/>
    <w:rsid w:val="003C64FE"/>
    <w:rsid w:val="003D3103"/>
    <w:rsid w:val="004834E4"/>
    <w:rsid w:val="00523FF1"/>
    <w:rsid w:val="00535280"/>
    <w:rsid w:val="005617F7"/>
    <w:rsid w:val="005F3866"/>
    <w:rsid w:val="00631AC8"/>
    <w:rsid w:val="00632936"/>
    <w:rsid w:val="006371BA"/>
    <w:rsid w:val="00646920"/>
    <w:rsid w:val="00657DE8"/>
    <w:rsid w:val="006F4826"/>
    <w:rsid w:val="00700292"/>
    <w:rsid w:val="007D40ED"/>
    <w:rsid w:val="007F452A"/>
    <w:rsid w:val="007F6A49"/>
    <w:rsid w:val="008B5FB2"/>
    <w:rsid w:val="008F3B83"/>
    <w:rsid w:val="009145F1"/>
    <w:rsid w:val="009240A2"/>
    <w:rsid w:val="00A043C4"/>
    <w:rsid w:val="00AA2C6A"/>
    <w:rsid w:val="00AD463D"/>
    <w:rsid w:val="00AF1731"/>
    <w:rsid w:val="00AF3D34"/>
    <w:rsid w:val="00B0468F"/>
    <w:rsid w:val="00B41C05"/>
    <w:rsid w:val="00B7471F"/>
    <w:rsid w:val="00BE38AD"/>
    <w:rsid w:val="00BF1363"/>
    <w:rsid w:val="00BF1CBA"/>
    <w:rsid w:val="00CC0515"/>
    <w:rsid w:val="00CF5CC0"/>
    <w:rsid w:val="00D001C0"/>
    <w:rsid w:val="00D46D80"/>
    <w:rsid w:val="00DA2CCD"/>
    <w:rsid w:val="00DA444D"/>
    <w:rsid w:val="00DE54AD"/>
    <w:rsid w:val="00DE5C4E"/>
    <w:rsid w:val="00E61E89"/>
    <w:rsid w:val="00E7471F"/>
    <w:rsid w:val="00E76E36"/>
    <w:rsid w:val="00E83F9D"/>
    <w:rsid w:val="00EF4EDE"/>
    <w:rsid w:val="00F21F13"/>
    <w:rsid w:val="00F23084"/>
    <w:rsid w:val="00F335FD"/>
    <w:rsid w:val="00F34BC4"/>
    <w:rsid w:val="00F4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7F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17F7"/>
    <w:pPr>
      <w:keepNext/>
      <w:jc w:val="center"/>
      <w:outlineLvl w:val="0"/>
    </w:pPr>
    <w:rPr>
      <w:b/>
      <w:sz w:val="32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4E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17F7"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F4EDE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617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17F7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700292"/>
    <w:pPr>
      <w:widowControl w:val="0"/>
      <w:jc w:val="both"/>
    </w:pPr>
    <w:rPr>
      <w:color w:val="FF000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00292"/>
    <w:rPr>
      <w:rFonts w:ascii="Times New Roman" w:hAnsi="Times New Roman" w:cs="Times New Roman"/>
      <w:snapToGrid w:val="0"/>
      <w:color w:val="FF0000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700292"/>
    <w:pPr>
      <w:ind w:right="-199" w:firstLine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00292"/>
    <w:rPr>
      <w:rFonts w:ascii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700292"/>
    <w:pPr>
      <w:ind w:right="-199" w:firstLine="720"/>
      <w:jc w:val="both"/>
    </w:pPr>
    <w:rPr>
      <w:color w:val="FF000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00292"/>
    <w:rPr>
      <w:rFonts w:ascii="Times New Roman" w:hAnsi="Times New Roman" w:cs="Times New Roman"/>
      <w:color w:val="FF0000"/>
      <w:sz w:val="20"/>
      <w:szCs w:val="20"/>
      <w:lang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700292"/>
    <w:pPr>
      <w:ind w:right="-199" w:firstLine="720"/>
      <w:jc w:val="both"/>
    </w:pPr>
    <w:rPr>
      <w:color w:val="00000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00292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EF4EDE"/>
    <w:pPr>
      <w:spacing w:before="100" w:beforeAutospacing="1" w:after="100" w:afterAutospacing="1"/>
    </w:pPr>
    <w:rPr>
      <w:lang w:val="uk-UA" w:eastAsia="uk-UA"/>
    </w:rPr>
  </w:style>
  <w:style w:type="paragraph" w:styleId="Header">
    <w:name w:val="header"/>
    <w:basedOn w:val="Normal"/>
    <w:link w:val="HeaderChar"/>
    <w:uiPriority w:val="99"/>
    <w:semiHidden/>
    <w:rsid w:val="005F386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F3866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5F386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F386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">
    <w:name w:val="Знак Знак Знак"/>
    <w:uiPriority w:val="99"/>
    <w:semiHidden/>
    <w:rsid w:val="009145F1"/>
    <w:rPr>
      <w:rFonts w:ascii="Times New Roman" w:hAnsi="Times New Roman"/>
      <w:noProof/>
      <w:sz w:val="20"/>
      <w:lang w:eastAsia="ru-RU"/>
    </w:rPr>
  </w:style>
  <w:style w:type="table" w:styleId="TableGrid">
    <w:name w:val="Table Grid"/>
    <w:basedOn w:val="TableNormal"/>
    <w:uiPriority w:val="99"/>
    <w:locked/>
    <w:rsid w:val="00000667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245</TotalTime>
  <Pages>4</Pages>
  <Words>1743</Words>
  <Characters>9940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№1</cp:lastModifiedBy>
  <cp:revision>24</cp:revision>
  <cp:lastPrinted>2021-06-25T05:43:00Z</cp:lastPrinted>
  <dcterms:created xsi:type="dcterms:W3CDTF">2019-08-08T02:37:00Z</dcterms:created>
  <dcterms:modified xsi:type="dcterms:W3CDTF">2021-06-25T05:44:00Z</dcterms:modified>
</cp:coreProperties>
</file>