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8FC" w:rsidRPr="00565037" w:rsidRDefault="005558FC" w:rsidP="00565037">
      <w:pPr>
        <w:spacing w:after="0" w:line="240" w:lineRule="auto"/>
        <w:jc w:val="center"/>
        <w:rPr>
          <w:rFonts w:ascii="Times New Roman" w:hAnsi="Times New Roman"/>
          <w:noProof/>
          <w:sz w:val="26"/>
          <w:szCs w:val="20"/>
          <w:lang w:val="uk-UA" w:eastAsia="ru-RU"/>
        </w:rPr>
      </w:pPr>
      <w:r w:rsidRPr="00240BAA">
        <w:rPr>
          <w:rFonts w:ascii="Times New Roman" w:hAnsi="Times New Roman"/>
          <w:b/>
          <w:noProof/>
          <w:sz w:val="26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33.75pt;height:47.25pt;visibility:visible">
            <v:imagedata r:id="rId4" o:title=""/>
          </v:shape>
        </w:pict>
      </w:r>
    </w:p>
    <w:p w:rsidR="005558FC" w:rsidRPr="007A04D8" w:rsidRDefault="005558FC" w:rsidP="0056503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  <w:r w:rsidRPr="007A04D8">
        <w:rPr>
          <w:rFonts w:ascii="Times New Roman" w:hAnsi="Times New Roman"/>
          <w:b/>
          <w:sz w:val="26"/>
          <w:szCs w:val="26"/>
          <w:lang w:eastAsia="ru-RU"/>
        </w:rPr>
        <w:t>БЕРИСЛАВСЬКА  МІСЬКА  РАДА</w:t>
      </w:r>
    </w:p>
    <w:p w:rsidR="005558FC" w:rsidRPr="007A04D8" w:rsidRDefault="005558FC" w:rsidP="0056503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  <w:r w:rsidRPr="007A04D8">
        <w:rPr>
          <w:rFonts w:ascii="Times New Roman" w:hAnsi="Times New Roman"/>
          <w:b/>
          <w:sz w:val="26"/>
          <w:szCs w:val="26"/>
          <w:lang w:val="uk-UA" w:eastAsia="ru-RU"/>
        </w:rPr>
        <w:t>БЕРИСЛАВСЬКОГО РАЙОНУ ХЕРСОНСЬКОЇ ОБЛАСТІ</w:t>
      </w:r>
    </w:p>
    <w:p w:rsidR="005558FC" w:rsidRPr="007A04D8" w:rsidRDefault="005558FC" w:rsidP="00417929">
      <w:pPr>
        <w:spacing w:before="240" w:after="60" w:line="240" w:lineRule="auto"/>
        <w:outlineLvl w:val="6"/>
        <w:rPr>
          <w:rFonts w:ascii="Times New Roman" w:hAnsi="Times New Roman"/>
          <w:b/>
          <w:sz w:val="28"/>
          <w:szCs w:val="28"/>
          <w:lang w:eastAsia="ru-RU"/>
        </w:rPr>
      </w:pPr>
      <w:r w:rsidRPr="006A31E4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   </w:t>
      </w:r>
      <w:r w:rsidRPr="007A04D8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7A04D8">
        <w:rPr>
          <w:rFonts w:ascii="Times New Roman" w:hAnsi="Times New Roman"/>
          <w:b/>
          <w:sz w:val="28"/>
          <w:szCs w:val="28"/>
          <w:lang w:eastAsia="ru-RU"/>
        </w:rPr>
        <w:t>Р І Ш Е Н Н Я</w:t>
      </w:r>
    </w:p>
    <w:p w:rsidR="005558FC" w:rsidRPr="00565037" w:rsidRDefault="005558FC" w:rsidP="005650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558FC" w:rsidRPr="00565037" w:rsidRDefault="005558FC" w:rsidP="00565037">
      <w:pPr>
        <w:spacing w:after="0" w:line="240" w:lineRule="auto"/>
        <w:jc w:val="center"/>
        <w:rPr>
          <w:rFonts w:ascii="Times New Roman" w:hAnsi="Times New Roman"/>
          <w:b/>
          <w:lang w:val="uk-UA" w:eastAsia="ru-RU"/>
        </w:rPr>
      </w:pPr>
      <w:r>
        <w:rPr>
          <w:rFonts w:ascii="Times New Roman" w:hAnsi="Times New Roman"/>
          <w:b/>
          <w:lang w:val="uk-UA" w:eastAsia="ru-RU"/>
        </w:rPr>
        <w:t xml:space="preserve"> 15  </w:t>
      </w:r>
      <w:r w:rsidRPr="00565037">
        <w:rPr>
          <w:rFonts w:ascii="Times New Roman" w:hAnsi="Times New Roman"/>
          <w:b/>
          <w:lang w:val="uk-UA" w:eastAsia="ru-RU"/>
        </w:rPr>
        <w:t>СЕСІЇ МІСЬКОЇ РАДИ</w:t>
      </w:r>
      <w:r w:rsidRPr="00565037">
        <w:rPr>
          <w:rFonts w:ascii="Times New Roman" w:hAnsi="Times New Roman"/>
          <w:b/>
          <w:lang w:eastAsia="ru-RU"/>
        </w:rPr>
        <w:t xml:space="preserve"> VІІІ  </w:t>
      </w:r>
      <w:r w:rsidRPr="00565037">
        <w:rPr>
          <w:rFonts w:ascii="Times New Roman" w:hAnsi="Times New Roman"/>
          <w:b/>
          <w:lang w:val="uk-UA" w:eastAsia="ru-RU"/>
        </w:rPr>
        <w:t>СКЛИКАННЯ</w:t>
      </w:r>
    </w:p>
    <w:p w:rsidR="005558FC" w:rsidRDefault="005558FC" w:rsidP="00565037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5558FC" w:rsidRDefault="005558FC" w:rsidP="00565037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5558FC" w:rsidRDefault="005558FC" w:rsidP="001056EF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sz w:val="24"/>
          <w:szCs w:val="24"/>
          <w:lang w:val="uk-UA" w:eastAsia="ru-RU"/>
        </w:rPr>
        <w:t xml:space="preserve">                                                                             </w:t>
      </w:r>
      <w:r w:rsidRPr="00417929">
        <w:rPr>
          <w:rFonts w:ascii="Times New Roman" w:hAnsi="Times New Roman"/>
          <w:b/>
          <w:sz w:val="24"/>
          <w:szCs w:val="24"/>
          <w:lang w:eastAsia="ru-RU"/>
        </w:rPr>
        <w:t xml:space="preserve">    </w:t>
      </w:r>
      <w:r>
        <w:rPr>
          <w:rFonts w:ascii="Times New Roman" w:hAnsi="Times New Roman"/>
          <w:b/>
          <w:sz w:val="24"/>
          <w:szCs w:val="24"/>
          <w:lang w:val="uk-UA" w:eastAsia="ru-RU"/>
        </w:rPr>
        <w:t xml:space="preserve">    </w:t>
      </w:r>
    </w:p>
    <w:p w:rsidR="005558FC" w:rsidRPr="001056EF" w:rsidRDefault="005558FC" w:rsidP="00565037">
      <w:pPr>
        <w:spacing w:after="0" w:line="240" w:lineRule="auto"/>
        <w:rPr>
          <w:rFonts w:ascii="Times New Roman" w:hAnsi="Times New Roman"/>
          <w:bCs/>
          <w:sz w:val="24"/>
          <w:szCs w:val="24"/>
          <w:lang w:val="uk-UA" w:eastAsia="ru-RU"/>
        </w:rPr>
      </w:pPr>
      <w:r w:rsidRPr="001056EF">
        <w:rPr>
          <w:rFonts w:ascii="Times New Roman" w:hAnsi="Times New Roman"/>
          <w:bCs/>
          <w:sz w:val="24"/>
          <w:szCs w:val="24"/>
          <w:lang w:val="uk-UA" w:eastAsia="ru-RU"/>
        </w:rPr>
        <w:t xml:space="preserve">від </w:t>
      </w:r>
      <w:r>
        <w:rPr>
          <w:rFonts w:ascii="Times New Roman" w:hAnsi="Times New Roman"/>
          <w:bCs/>
          <w:sz w:val="24"/>
          <w:szCs w:val="24"/>
          <w:lang w:val="uk-UA" w:eastAsia="ru-RU"/>
        </w:rPr>
        <w:t xml:space="preserve"> 22.10.2021                                                                                                             № 376</w:t>
      </w:r>
    </w:p>
    <w:p w:rsidR="005558FC" w:rsidRDefault="005558FC" w:rsidP="00565037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5558FC" w:rsidRPr="001056EF" w:rsidRDefault="005558FC" w:rsidP="006A31E4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1056EF">
        <w:rPr>
          <w:rFonts w:ascii="Times New Roman" w:hAnsi="Times New Roman"/>
          <w:sz w:val="26"/>
          <w:szCs w:val="26"/>
          <w:lang w:val="uk-UA" w:eastAsia="ru-RU"/>
        </w:rPr>
        <w:t>Про утворення старостинських</w:t>
      </w:r>
    </w:p>
    <w:p w:rsidR="005558FC" w:rsidRPr="001056EF" w:rsidRDefault="005558FC" w:rsidP="006A31E4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1056EF">
        <w:rPr>
          <w:rFonts w:ascii="Times New Roman" w:hAnsi="Times New Roman"/>
          <w:sz w:val="26"/>
          <w:szCs w:val="26"/>
          <w:lang w:val="uk-UA" w:eastAsia="ru-RU"/>
        </w:rPr>
        <w:t>округів Бериславської міської</w:t>
      </w:r>
    </w:p>
    <w:p w:rsidR="005558FC" w:rsidRPr="001056EF" w:rsidRDefault="005558FC" w:rsidP="006A31E4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bookmarkStart w:id="0" w:name="_GoBack"/>
      <w:bookmarkEnd w:id="0"/>
      <w:r w:rsidRPr="001056EF">
        <w:rPr>
          <w:rFonts w:ascii="Times New Roman" w:hAnsi="Times New Roman"/>
          <w:sz w:val="26"/>
          <w:szCs w:val="26"/>
          <w:lang w:val="uk-UA" w:eastAsia="ru-RU"/>
        </w:rPr>
        <w:t>територіальної громади</w:t>
      </w:r>
    </w:p>
    <w:p w:rsidR="005558FC" w:rsidRPr="001056EF" w:rsidRDefault="005558FC" w:rsidP="006A31E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1056EF"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</w:p>
    <w:p w:rsidR="005558FC" w:rsidRPr="001056EF" w:rsidRDefault="005558FC" w:rsidP="006A31E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1056EF">
        <w:rPr>
          <w:rFonts w:ascii="Times New Roman" w:hAnsi="Times New Roman"/>
          <w:sz w:val="26"/>
          <w:szCs w:val="26"/>
          <w:lang w:val="uk-UA" w:eastAsia="ru-RU"/>
        </w:rPr>
        <w:t>З метою забезпечення представництва інтересів жителів населених пунктів, Бериславської міської територіальної громади, що увійшли до її складу та у зв’язку з необхідністю приведення нормативних актів міської ради у відповідність з нормами діючого законодавства, керуючись статтями 26, 54-1 Закону України «Про місцеве самоврядування в Україні», Законом України «Про службу в органах місцевого самоврядування», Законом України «Про внесення змін до деяких законодавчих актів України щодо розвитку інституту старост», розпорядженням Кабінету Міністрів України від 12 червня 2020 року № 726 "Про визначення адміністративних центрів та затвердження територій територіальних громад Херсонської області" міська рада</w:t>
      </w:r>
    </w:p>
    <w:p w:rsidR="005558FC" w:rsidRPr="001056EF" w:rsidRDefault="005558FC" w:rsidP="006A31E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1056EF"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</w:p>
    <w:p w:rsidR="005558FC" w:rsidRPr="001056EF" w:rsidRDefault="005558FC" w:rsidP="006A31E4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  <w:lang w:val="uk-UA" w:eastAsia="ru-RU"/>
        </w:rPr>
      </w:pPr>
      <w:r w:rsidRPr="001056EF">
        <w:rPr>
          <w:rFonts w:ascii="Times New Roman" w:hAnsi="Times New Roman"/>
          <w:sz w:val="26"/>
          <w:szCs w:val="26"/>
          <w:lang w:val="uk-UA" w:eastAsia="ru-RU"/>
        </w:rPr>
        <w:t>ВИРІШИЛА:</w:t>
      </w:r>
    </w:p>
    <w:p w:rsidR="005558FC" w:rsidRPr="001056EF" w:rsidRDefault="005558FC" w:rsidP="006A31E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1056EF">
        <w:rPr>
          <w:rFonts w:ascii="Times New Roman" w:hAnsi="Times New Roman"/>
          <w:sz w:val="26"/>
          <w:szCs w:val="26"/>
          <w:lang w:val="uk-UA" w:eastAsia="ru-RU"/>
        </w:rPr>
        <w:t>1. Утворити на території Бериславської міської територіальної громади три старостинських округи:</w:t>
      </w:r>
    </w:p>
    <w:p w:rsidR="005558FC" w:rsidRPr="001056EF" w:rsidRDefault="005558FC" w:rsidP="006A31E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1056EF">
        <w:rPr>
          <w:rFonts w:ascii="Times New Roman" w:hAnsi="Times New Roman"/>
          <w:sz w:val="26"/>
          <w:szCs w:val="26"/>
          <w:lang w:val="uk-UA" w:eastAsia="ru-RU"/>
        </w:rPr>
        <w:t>- Зміївський  старостинський округ з центром у с. Зміївка, що складається із села Зміївка;</w:t>
      </w:r>
    </w:p>
    <w:p w:rsidR="005558FC" w:rsidRPr="001056EF" w:rsidRDefault="005558FC" w:rsidP="006A31E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1056EF">
        <w:rPr>
          <w:rFonts w:ascii="Times New Roman" w:hAnsi="Times New Roman"/>
          <w:sz w:val="26"/>
          <w:szCs w:val="26"/>
          <w:lang w:val="uk-UA" w:eastAsia="ru-RU"/>
        </w:rPr>
        <w:t>- Новобериславський старостинський округ з центром у с. Новоберислав, що складається із села Новоберислав;</w:t>
      </w:r>
    </w:p>
    <w:p w:rsidR="005558FC" w:rsidRPr="001056EF" w:rsidRDefault="005558FC" w:rsidP="006A31E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1056EF">
        <w:rPr>
          <w:rFonts w:ascii="Times New Roman" w:hAnsi="Times New Roman"/>
          <w:sz w:val="26"/>
          <w:szCs w:val="26"/>
          <w:lang w:val="uk-UA" w:eastAsia="ru-RU"/>
        </w:rPr>
        <w:t>- Шляхівський старостинський округ з центром у селищі Шляхове, що складається із селища Шляхове.</w:t>
      </w:r>
    </w:p>
    <w:p w:rsidR="005558FC" w:rsidRPr="001056EF" w:rsidRDefault="005558FC" w:rsidP="003C07F9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056EF">
        <w:rPr>
          <w:rFonts w:ascii="Times New Roman" w:hAnsi="Times New Roman"/>
          <w:sz w:val="26"/>
          <w:szCs w:val="26"/>
          <w:lang w:val="uk-UA" w:eastAsia="ru-RU"/>
        </w:rPr>
        <w:t xml:space="preserve"> 2. </w:t>
      </w:r>
      <w:r w:rsidRPr="001056EF">
        <w:rPr>
          <w:rFonts w:ascii="Times New Roman" w:hAnsi="Times New Roman"/>
          <w:sz w:val="26"/>
          <w:szCs w:val="26"/>
        </w:rPr>
        <w:t>Контроль за виконанням цього рішення покласти на постійну комісію міської ради мандатну, з питань регламенту, депутатської діяльності та етики, забезпечення законності, правопорядку, охорони прав, свобод і законних інтересів громадян.</w:t>
      </w:r>
    </w:p>
    <w:p w:rsidR="005558FC" w:rsidRPr="001056EF" w:rsidRDefault="005558FC" w:rsidP="003C07F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5558FC" w:rsidRPr="001056EF" w:rsidRDefault="005558FC" w:rsidP="006A31E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5558FC" w:rsidRPr="001056EF" w:rsidRDefault="005558FC" w:rsidP="006A31E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5558FC" w:rsidRPr="001056EF" w:rsidRDefault="005558FC" w:rsidP="006A31E4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1056EF">
        <w:rPr>
          <w:rFonts w:ascii="Times New Roman" w:hAnsi="Times New Roman"/>
          <w:sz w:val="26"/>
          <w:szCs w:val="26"/>
          <w:lang w:val="uk-UA" w:eastAsia="ru-RU"/>
        </w:rPr>
        <w:t>Міський голова                                                             Олександр ШАПОВАЛОВ</w:t>
      </w:r>
    </w:p>
    <w:p w:rsidR="005558FC" w:rsidRDefault="005558FC" w:rsidP="006A31E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5558FC" w:rsidRPr="006A31E4" w:rsidRDefault="005558FC" w:rsidP="006A31E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sectPr w:rsidR="005558FC" w:rsidRPr="006A31E4" w:rsidSect="006A31E4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5037"/>
    <w:rsid w:val="0005299E"/>
    <w:rsid w:val="001056EF"/>
    <w:rsid w:val="00215B77"/>
    <w:rsid w:val="002213B1"/>
    <w:rsid w:val="00240BAA"/>
    <w:rsid w:val="002E2FA4"/>
    <w:rsid w:val="00325E3A"/>
    <w:rsid w:val="003B2078"/>
    <w:rsid w:val="003C07F9"/>
    <w:rsid w:val="00417929"/>
    <w:rsid w:val="005558FC"/>
    <w:rsid w:val="00565037"/>
    <w:rsid w:val="006A31E4"/>
    <w:rsid w:val="00774006"/>
    <w:rsid w:val="007A04D8"/>
    <w:rsid w:val="00876E75"/>
    <w:rsid w:val="00902837"/>
    <w:rsid w:val="009C000C"/>
    <w:rsid w:val="00BA02BB"/>
    <w:rsid w:val="00D01E4B"/>
    <w:rsid w:val="00E016F9"/>
    <w:rsid w:val="00E55106"/>
    <w:rsid w:val="00ED7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7F7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65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650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1</Pages>
  <Words>288</Words>
  <Characters>1648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</dc:creator>
  <cp:keywords/>
  <dc:description/>
  <cp:lastModifiedBy>№1</cp:lastModifiedBy>
  <cp:revision>5</cp:revision>
  <cp:lastPrinted>2021-10-12T10:08:00Z</cp:lastPrinted>
  <dcterms:created xsi:type="dcterms:W3CDTF">2021-09-16T13:25:00Z</dcterms:created>
  <dcterms:modified xsi:type="dcterms:W3CDTF">2021-10-25T08:03:00Z</dcterms:modified>
</cp:coreProperties>
</file>