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86" w:rsidRPr="00565037" w:rsidRDefault="00B94A86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5F4287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B94A86" w:rsidRPr="007A04D8" w:rsidRDefault="00B94A86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B94A86" w:rsidRPr="007A04D8" w:rsidRDefault="00B94A86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B94A86" w:rsidRPr="007A04D8" w:rsidRDefault="00B94A86" w:rsidP="00565037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B94A86" w:rsidRPr="00565037" w:rsidRDefault="00B94A86" w:rsidP="005650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94A86" w:rsidRPr="00565037" w:rsidRDefault="00B94A86" w:rsidP="00565037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 xml:space="preserve">15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B94A86" w:rsidRDefault="00B94A86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B94A86" w:rsidRDefault="00B94A86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B94A86" w:rsidRPr="005702E1" w:rsidRDefault="00B94A86" w:rsidP="008758DA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633DA">
        <w:rPr>
          <w:rFonts w:ascii="Times New Roman" w:hAnsi="Times New Roman"/>
          <w:bCs/>
          <w:sz w:val="26"/>
          <w:szCs w:val="26"/>
          <w:lang w:val="uk-UA" w:eastAsia="ru-RU"/>
        </w:rPr>
        <w:t xml:space="preserve"> від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22.10.2021</w:t>
      </w:r>
      <w:r w:rsidRPr="005702E1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 </w:t>
      </w:r>
      <w:r w:rsidRPr="008633DA">
        <w:rPr>
          <w:rFonts w:ascii="Times New Roman" w:hAnsi="Times New Roman"/>
          <w:bCs/>
          <w:sz w:val="26"/>
          <w:szCs w:val="26"/>
          <w:lang w:val="uk-UA" w:eastAsia="ru-RU"/>
        </w:rPr>
        <w:t xml:space="preserve">№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379</w:t>
      </w:r>
    </w:p>
    <w:p w:rsidR="00B94A86" w:rsidRDefault="00B94A86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B94A86" w:rsidRPr="00AF1486" w:rsidRDefault="00B94A86" w:rsidP="006F6FB8">
      <w:pPr>
        <w:pStyle w:val="BodyText"/>
        <w:spacing w:line="270" w:lineRule="exact"/>
        <w:ind w:right="4536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noProof w:val="0"/>
          <w:sz w:val="26"/>
          <w:szCs w:val="26"/>
          <w:lang w:val="uk-UA" w:eastAsia="en-US"/>
        </w:rPr>
        <w:t>Про внесення змін до рішення 3 сесії</w:t>
      </w:r>
      <w:r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 </w:t>
      </w:r>
      <w:r w:rsidRPr="0046721E">
        <w:rPr>
          <w:rFonts w:ascii="Times New Roman" w:hAnsi="Times New Roman"/>
          <w:noProof w:val="0"/>
          <w:sz w:val="26"/>
          <w:szCs w:val="26"/>
          <w:lang w:val="uk-UA" w:eastAsia="en-US"/>
        </w:rPr>
        <w:t>VIII</w:t>
      </w:r>
      <w:r w:rsidRPr="00AF1486"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 скликання</w:t>
      </w:r>
      <w:r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 </w:t>
      </w:r>
      <w:r w:rsidRPr="00AF1486"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від </w:t>
      </w:r>
      <w:r>
        <w:rPr>
          <w:rFonts w:ascii="Times New Roman" w:hAnsi="Times New Roman"/>
          <w:noProof w:val="0"/>
          <w:sz w:val="26"/>
          <w:szCs w:val="26"/>
          <w:lang w:val="uk-UA" w:eastAsia="en-US"/>
        </w:rPr>
        <w:t>21 грудня 2020 року</w:t>
      </w:r>
      <w:r w:rsidRPr="00AF1486"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  № </w:t>
      </w:r>
      <w:r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67 </w:t>
      </w:r>
      <w:r w:rsidRPr="00AF1486">
        <w:rPr>
          <w:rFonts w:ascii="Times New Roman" w:hAnsi="Times New Roman"/>
          <w:noProof w:val="0"/>
          <w:sz w:val="26"/>
          <w:szCs w:val="26"/>
          <w:lang w:val="uk-UA" w:eastAsia="en-US"/>
        </w:rPr>
        <w:t xml:space="preserve">«Про </w:t>
      </w:r>
      <w:r>
        <w:rPr>
          <w:rFonts w:ascii="Times New Roman" w:hAnsi="Times New Roman"/>
          <w:noProof w:val="0"/>
          <w:sz w:val="26"/>
          <w:szCs w:val="26"/>
          <w:lang w:val="uk-UA" w:eastAsia="en-US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sz w:val="26"/>
          <w:szCs w:val="26"/>
          <w:lang w:val="uk-UA"/>
        </w:rPr>
        <w:t>»</w:t>
      </w:r>
    </w:p>
    <w:p w:rsidR="00B94A86" w:rsidRDefault="00B94A86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94A86" w:rsidRDefault="00B94A86" w:rsidP="008758DA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Розглянувши лист начальника  управління освіти, культури, молоді, туризму                 та спорту Бериславської міської ради від </w:t>
      </w:r>
      <w:r w:rsidRPr="003E2FE5">
        <w:rPr>
          <w:rFonts w:ascii="Times New Roman" w:hAnsi="Times New Roman"/>
          <w:sz w:val="26"/>
          <w:szCs w:val="26"/>
          <w:lang w:val="uk-UA"/>
        </w:rPr>
        <w:t xml:space="preserve">14 </w:t>
      </w:r>
      <w:r>
        <w:rPr>
          <w:rFonts w:ascii="Times New Roman" w:hAnsi="Times New Roman"/>
          <w:sz w:val="26"/>
          <w:szCs w:val="26"/>
          <w:lang w:val="uk-UA"/>
        </w:rPr>
        <w:t xml:space="preserve">вересня 2021 року № 01-25/478/21                     та з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метою забезпечення </w:t>
      </w:r>
      <w:r>
        <w:rPr>
          <w:rFonts w:ascii="Times New Roman" w:hAnsi="Times New Roman"/>
          <w:sz w:val="26"/>
          <w:szCs w:val="26"/>
          <w:lang w:val="uk-UA"/>
        </w:rPr>
        <w:t xml:space="preserve">належного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функціонування виконавчих органів Бериславської міської  ради, </w:t>
      </w:r>
      <w:r w:rsidRPr="00AF1486">
        <w:rPr>
          <w:rFonts w:ascii="Times New Roman" w:hAnsi="Times New Roman"/>
          <w:sz w:val="26"/>
          <w:szCs w:val="26"/>
          <w:lang w:val="uk-UA"/>
        </w:rPr>
        <w:t>враховуючи положення Постанови Кабінету Міністрів України від 09</w:t>
      </w:r>
      <w:r>
        <w:rPr>
          <w:rFonts w:ascii="Times New Roman" w:hAnsi="Times New Roman"/>
          <w:sz w:val="26"/>
          <w:szCs w:val="26"/>
          <w:lang w:val="uk-UA"/>
        </w:rPr>
        <w:t xml:space="preserve"> березня 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2006 року №268 «Про упорядкування  структури та умов оплати праці працівників апарату виконавчої влади, органів прокуратури, судів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r w:rsidRPr="00AF1486">
        <w:rPr>
          <w:rFonts w:ascii="Times New Roman" w:hAnsi="Times New Roman"/>
          <w:sz w:val="26"/>
          <w:szCs w:val="26"/>
          <w:lang w:val="uk-UA"/>
        </w:rPr>
        <w:t>та інших органів» із змінами і доповненнями,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керуючись статтями 11, 26 Закону України «Про місцеве самоврядування в Україні», міська рада </w:t>
      </w:r>
    </w:p>
    <w:p w:rsidR="00B94A86" w:rsidRPr="00384549" w:rsidRDefault="00B94A86" w:rsidP="0046721E">
      <w:pPr>
        <w:tabs>
          <w:tab w:val="left" w:pos="851"/>
        </w:tabs>
        <w:suppressAutoHyphens/>
        <w:spacing w:after="0" w:line="250" w:lineRule="exact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94A86" w:rsidRDefault="00B94A86" w:rsidP="0046721E">
      <w:pPr>
        <w:tabs>
          <w:tab w:val="left" w:pos="851"/>
        </w:tabs>
        <w:suppressAutoHyphens/>
        <w:spacing w:after="0" w:line="250" w:lineRule="exact"/>
        <w:ind w:right="-142" w:firstLine="567"/>
        <w:jc w:val="both"/>
        <w:rPr>
          <w:rFonts w:ascii="Times New Roman" w:hAnsi="Times New Roman"/>
          <w:b/>
          <w:sz w:val="26"/>
          <w:szCs w:val="26"/>
          <w:lang w:val="uk-UA" w:eastAsia="ar-SA"/>
        </w:rPr>
      </w:pPr>
      <w:r w:rsidRPr="00384549">
        <w:rPr>
          <w:rFonts w:ascii="Times New Roman" w:hAnsi="Times New Roman"/>
          <w:sz w:val="26"/>
          <w:szCs w:val="26"/>
          <w:lang w:val="uk-UA" w:eastAsia="ar-SA"/>
        </w:rPr>
        <w:t xml:space="preserve">                                                </w:t>
      </w:r>
      <w:r w:rsidRPr="008633DA">
        <w:rPr>
          <w:rFonts w:ascii="Times New Roman" w:hAnsi="Times New Roman"/>
          <w:b/>
          <w:sz w:val="26"/>
          <w:szCs w:val="26"/>
          <w:lang w:eastAsia="ar-SA"/>
        </w:rPr>
        <w:t>В И Р І Ш И Л А:</w:t>
      </w:r>
    </w:p>
    <w:p w:rsidR="00B94A86" w:rsidRPr="008633DA" w:rsidRDefault="00B94A86" w:rsidP="0046721E">
      <w:pPr>
        <w:tabs>
          <w:tab w:val="left" w:pos="851"/>
        </w:tabs>
        <w:suppressAutoHyphens/>
        <w:spacing w:after="0" w:line="250" w:lineRule="exact"/>
        <w:ind w:right="-142" w:firstLine="567"/>
        <w:jc w:val="both"/>
        <w:rPr>
          <w:rFonts w:ascii="Times New Roman" w:hAnsi="Times New Roman"/>
          <w:b/>
          <w:sz w:val="26"/>
          <w:szCs w:val="26"/>
          <w:lang w:val="uk-UA" w:eastAsia="ar-SA"/>
        </w:rPr>
      </w:pPr>
    </w:p>
    <w:p w:rsidR="00B94A86" w:rsidRDefault="00B94A86" w:rsidP="008758D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Внести зміни до рішення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 w:eastAsia="ru-RU"/>
        </w:rPr>
        <w:t xml:space="preserve"> 3 сесії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en-US" w:eastAsia="ru-RU"/>
        </w:rPr>
        <w:t>VIII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val="uk-UA"/>
        </w:rPr>
        <w:t xml:space="preserve">67 </w:t>
      </w:r>
      <w:r w:rsidRPr="00384549">
        <w:rPr>
          <w:rFonts w:ascii="Times New Roman" w:hAnsi="Times New Roman"/>
          <w:sz w:val="26"/>
          <w:szCs w:val="26"/>
          <w:lang w:eastAsia="ru-RU"/>
        </w:rPr>
        <w:t>«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 а саме:</w:t>
      </w:r>
    </w:p>
    <w:p w:rsidR="00B94A86" w:rsidRDefault="00B94A86" w:rsidP="008758DA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1.1.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Ввести 2 посади бухгалтера відділу централізованої бухгалтерії управління освіти, культури, молоді, туризму та спорту Бериславської міської ради.</w:t>
      </w:r>
    </w:p>
    <w:p w:rsidR="00B94A86" w:rsidRDefault="00B94A86" w:rsidP="008758DA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1.2. У пункті 2 слова та цифри „115 штатних одиниць” замінити словами та цифрами „117 штатних одиниць”.</w:t>
      </w:r>
    </w:p>
    <w:p w:rsidR="00B94A86" w:rsidRPr="0046721E" w:rsidRDefault="00B94A86" w:rsidP="008758D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3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. 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У розділі „Управління освіти, культури, молоді, спорту та туризму” додатку „Структура Бериславської міської ради та її виконавчих органів” до рішення </w:t>
      </w:r>
      <w:r w:rsidRPr="00384549">
        <w:rPr>
          <w:rFonts w:ascii="Times New Roman" w:hAnsi="Times New Roman"/>
          <w:sz w:val="26"/>
          <w:szCs w:val="26"/>
          <w:lang w:val="uk-UA" w:eastAsia="ru-RU"/>
        </w:rPr>
        <w:t>3 сесії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en-US" w:eastAsia="ru-RU"/>
        </w:rPr>
        <w:t>VIII</w:t>
      </w:r>
      <w:r w:rsidRPr="00364167">
        <w:rPr>
          <w:rFonts w:ascii="Times New Roman" w:hAnsi="Times New Roman"/>
          <w:sz w:val="26"/>
          <w:szCs w:val="26"/>
          <w:lang w:val="uk-UA" w:eastAsia="ru-RU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64167">
        <w:rPr>
          <w:rFonts w:ascii="Times New Roman" w:hAnsi="Times New Roman"/>
          <w:sz w:val="26"/>
          <w:szCs w:val="26"/>
          <w:lang w:val="uk-UA"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 </w:t>
      </w:r>
      <w:r w:rsidRPr="00364167">
        <w:rPr>
          <w:rFonts w:ascii="Times New Roman" w:hAnsi="Times New Roman"/>
          <w:sz w:val="26"/>
          <w:szCs w:val="26"/>
          <w:lang w:val="uk-UA" w:eastAsia="ru-RU"/>
        </w:rPr>
        <w:t xml:space="preserve">№ </w:t>
      </w:r>
      <w:r>
        <w:rPr>
          <w:rFonts w:ascii="Times New Roman" w:hAnsi="Times New Roman"/>
          <w:sz w:val="26"/>
          <w:szCs w:val="26"/>
          <w:lang w:val="uk-UA"/>
        </w:rPr>
        <w:t>67 цифри „22,5” замінити цифрами „24,5”, слова та цифри „Разом 115” замінити на  „Разом    - 117”.</w:t>
      </w:r>
    </w:p>
    <w:p w:rsidR="00B94A86" w:rsidRPr="00907FEC" w:rsidRDefault="00B94A86" w:rsidP="008758D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1.4. Внести відповідні зміни до додатку 2 </w:t>
      </w:r>
      <w:r w:rsidRPr="00AF1486">
        <w:rPr>
          <w:rFonts w:ascii="Times New Roman" w:hAnsi="Times New Roman"/>
          <w:sz w:val="26"/>
          <w:szCs w:val="26"/>
          <w:lang w:val="uk-UA"/>
        </w:rPr>
        <w:t>«</w:t>
      </w:r>
      <w:r>
        <w:rPr>
          <w:rFonts w:ascii="Times New Roman" w:hAnsi="Times New Roman"/>
          <w:sz w:val="26"/>
          <w:szCs w:val="26"/>
          <w:lang w:val="uk-UA"/>
        </w:rPr>
        <w:t>Структура  управління освіти, культури, молоді, туризму та спорту Бериславської міської ради</w:t>
      </w:r>
      <w:r w:rsidRPr="00384549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 до положення про</w:t>
      </w:r>
      <w:r w:rsidRPr="00907FEC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управління освіти, культури, молоді, туризму та спорту Бериславської міської ради, затвердженого рішенням 1 сесії восьмого скликання від 02 грудня 2020 року №18 </w:t>
      </w:r>
      <w:r w:rsidRPr="00AF1486">
        <w:rPr>
          <w:rFonts w:ascii="Times New Roman" w:hAnsi="Times New Roman"/>
          <w:sz w:val="26"/>
          <w:szCs w:val="26"/>
          <w:lang w:val="uk-UA"/>
        </w:rPr>
        <w:t>«Про</w:t>
      </w:r>
      <w:r w:rsidRPr="00907FEC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створення управління освіти, культури, молоді, туризму та спорту Бериславської міської ради</w:t>
      </w:r>
      <w:r w:rsidRPr="00384549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B94A86" w:rsidRDefault="00B94A86" w:rsidP="008758D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 w:rsidRPr="00142F14">
        <w:rPr>
          <w:rFonts w:ascii="Times New Roman" w:hAnsi="Times New Roman"/>
          <w:noProof/>
          <w:sz w:val="26"/>
          <w:szCs w:val="26"/>
          <w:lang w:val="uk-UA" w:eastAsia="ru-RU"/>
        </w:rPr>
        <w:t>2. Контроль за виконанням даного рішення покласти на постійну комісію міської ради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. </w:t>
      </w:r>
    </w:p>
    <w:p w:rsidR="00B94A86" w:rsidRDefault="00B94A86" w:rsidP="008758D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bookmarkStart w:id="0" w:name="_GoBack"/>
      <w:bookmarkEnd w:id="0"/>
    </w:p>
    <w:p w:rsidR="00B94A86" w:rsidRDefault="00B94A86" w:rsidP="008758DA">
      <w:pPr>
        <w:spacing w:after="0" w:line="250" w:lineRule="exact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>Міський голова                                                                  Олександр ШАПОВАЛОВ</w:t>
      </w:r>
    </w:p>
    <w:p w:rsidR="00B94A86" w:rsidRPr="00384549" w:rsidRDefault="00B94A86" w:rsidP="0046721E">
      <w:pPr>
        <w:spacing w:after="0" w:line="250" w:lineRule="exact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sectPr w:rsidR="00B94A86" w:rsidRPr="00384549" w:rsidSect="008758DA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74830"/>
    <w:multiLevelType w:val="hybridMultilevel"/>
    <w:tmpl w:val="AA98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15726"/>
    <w:rsid w:val="00053F3D"/>
    <w:rsid w:val="000B6447"/>
    <w:rsid w:val="000E1A98"/>
    <w:rsid w:val="00114069"/>
    <w:rsid w:val="00142F14"/>
    <w:rsid w:val="0016437F"/>
    <w:rsid w:val="00172C82"/>
    <w:rsid w:val="001845CC"/>
    <w:rsid w:val="00194DFC"/>
    <w:rsid w:val="00222DC0"/>
    <w:rsid w:val="00226638"/>
    <w:rsid w:val="002328B5"/>
    <w:rsid w:val="002562EC"/>
    <w:rsid w:val="002B7C82"/>
    <w:rsid w:val="002E579A"/>
    <w:rsid w:val="002F6963"/>
    <w:rsid w:val="00332B84"/>
    <w:rsid w:val="00364167"/>
    <w:rsid w:val="00376172"/>
    <w:rsid w:val="00384549"/>
    <w:rsid w:val="003E2FE5"/>
    <w:rsid w:val="0046721E"/>
    <w:rsid w:val="004C2228"/>
    <w:rsid w:val="00536389"/>
    <w:rsid w:val="0055386E"/>
    <w:rsid w:val="00565037"/>
    <w:rsid w:val="005702E1"/>
    <w:rsid w:val="005F4287"/>
    <w:rsid w:val="005F4604"/>
    <w:rsid w:val="00614C38"/>
    <w:rsid w:val="006D7509"/>
    <w:rsid w:val="006F32B2"/>
    <w:rsid w:val="006F6FB8"/>
    <w:rsid w:val="007A04D8"/>
    <w:rsid w:val="007E0780"/>
    <w:rsid w:val="008633DA"/>
    <w:rsid w:val="00872E75"/>
    <w:rsid w:val="008758DA"/>
    <w:rsid w:val="00876E75"/>
    <w:rsid w:val="008A015B"/>
    <w:rsid w:val="008B2198"/>
    <w:rsid w:val="008C171E"/>
    <w:rsid w:val="008E6CFD"/>
    <w:rsid w:val="00907FEC"/>
    <w:rsid w:val="00923D80"/>
    <w:rsid w:val="00971A79"/>
    <w:rsid w:val="009A3168"/>
    <w:rsid w:val="009F63DE"/>
    <w:rsid w:val="00A874EF"/>
    <w:rsid w:val="00AE25F1"/>
    <w:rsid w:val="00AE3C22"/>
    <w:rsid w:val="00AE7E29"/>
    <w:rsid w:val="00AF1486"/>
    <w:rsid w:val="00AF2809"/>
    <w:rsid w:val="00B76AF2"/>
    <w:rsid w:val="00B94A86"/>
    <w:rsid w:val="00BC0BA7"/>
    <w:rsid w:val="00CE1B01"/>
    <w:rsid w:val="00D63A57"/>
    <w:rsid w:val="00D6583E"/>
    <w:rsid w:val="00DA6799"/>
    <w:rsid w:val="00DC6611"/>
    <w:rsid w:val="00E35AD2"/>
    <w:rsid w:val="00EF2654"/>
    <w:rsid w:val="00F36A33"/>
    <w:rsid w:val="00FD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6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Знак Char"/>
    <w:uiPriority w:val="99"/>
    <w:semiHidden/>
    <w:locked/>
    <w:rsid w:val="00384549"/>
    <w:rPr>
      <w:noProof/>
      <w:sz w:val="28"/>
      <w:lang w:eastAsia="ru-RU"/>
    </w:rPr>
  </w:style>
  <w:style w:type="paragraph" w:styleId="BodyText">
    <w:name w:val="Body Text"/>
    <w:aliases w:val="Знак"/>
    <w:basedOn w:val="Normal"/>
    <w:link w:val="BodyTextChar1"/>
    <w:uiPriority w:val="99"/>
    <w:semiHidden/>
    <w:rsid w:val="00384549"/>
    <w:pPr>
      <w:spacing w:after="0" w:line="240" w:lineRule="auto"/>
    </w:pPr>
    <w:rPr>
      <w:noProof/>
      <w:sz w:val="28"/>
      <w:szCs w:val="20"/>
      <w:lang w:eastAsia="ru-RU"/>
    </w:rPr>
  </w:style>
  <w:style w:type="character" w:customStyle="1" w:styleId="BodyTextChar1">
    <w:name w:val="Body Text Char1"/>
    <w:aliases w:val="Знак Char1"/>
    <w:basedOn w:val="DefaultParagraphFont"/>
    <w:link w:val="BodyText"/>
    <w:uiPriority w:val="99"/>
    <w:semiHidden/>
    <w:locked/>
    <w:rsid w:val="00114069"/>
    <w:rPr>
      <w:rFonts w:cs="Times New Roman"/>
      <w:lang w:eastAsia="en-US"/>
    </w:rPr>
  </w:style>
  <w:style w:type="character" w:customStyle="1" w:styleId="1">
    <w:name w:val="Основной текст Знак1"/>
    <w:basedOn w:val="DefaultParagraphFont"/>
    <w:uiPriority w:val="99"/>
    <w:semiHidden/>
    <w:rsid w:val="00384549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4549"/>
    <w:pPr>
      <w:ind w:left="720"/>
      <w:contextualSpacing/>
    </w:pPr>
  </w:style>
  <w:style w:type="paragraph" w:styleId="NoSpacing">
    <w:name w:val="No Spacing"/>
    <w:uiPriority w:val="99"/>
    <w:qFormat/>
    <w:rsid w:val="00332B8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417</Words>
  <Characters>2380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5</cp:revision>
  <cp:lastPrinted>2021-10-26T05:36:00Z</cp:lastPrinted>
  <dcterms:created xsi:type="dcterms:W3CDTF">2021-10-05T13:11:00Z</dcterms:created>
  <dcterms:modified xsi:type="dcterms:W3CDTF">2021-10-26T05:36:00Z</dcterms:modified>
</cp:coreProperties>
</file>