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991" w:rsidRDefault="006C1991" w:rsidP="005817BA">
      <w:pPr>
        <w:pStyle w:val="BodyText"/>
        <w:jc w:val="center"/>
        <w:rPr>
          <w:b/>
          <w:bCs/>
          <w:sz w:val="26"/>
          <w:lang w:val="uk-UA"/>
        </w:rPr>
      </w:pPr>
      <w:r w:rsidRPr="00C51181">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6C1991" w:rsidRDefault="006C1991" w:rsidP="005817BA">
      <w:pPr>
        <w:pStyle w:val="BodyText"/>
        <w:jc w:val="center"/>
        <w:rPr>
          <w:b/>
          <w:bCs/>
          <w:sz w:val="26"/>
          <w:lang w:val="uk-UA"/>
        </w:rPr>
      </w:pPr>
    </w:p>
    <w:p w:rsidR="006C1991" w:rsidRDefault="006C1991" w:rsidP="005817BA">
      <w:pPr>
        <w:pStyle w:val="BodyText"/>
        <w:jc w:val="center"/>
        <w:rPr>
          <w:b/>
          <w:bCs/>
          <w:sz w:val="26"/>
          <w:lang w:val="uk-UA"/>
        </w:rPr>
      </w:pPr>
    </w:p>
    <w:p w:rsidR="006C1991" w:rsidRDefault="006C1991" w:rsidP="005817BA">
      <w:pPr>
        <w:pStyle w:val="BodyText"/>
        <w:jc w:val="center"/>
        <w:rPr>
          <w:b/>
          <w:bCs/>
          <w:sz w:val="26"/>
          <w:lang w:val="uk-UA"/>
        </w:rPr>
      </w:pPr>
    </w:p>
    <w:p w:rsidR="006C1991" w:rsidRPr="007C03AE" w:rsidRDefault="006C1991" w:rsidP="005817BA">
      <w:pPr>
        <w:widowControl w:val="0"/>
        <w:spacing w:line="360" w:lineRule="auto"/>
        <w:jc w:val="center"/>
        <w:rPr>
          <w:b/>
          <w:sz w:val="28"/>
          <w:szCs w:val="28"/>
        </w:rPr>
      </w:pPr>
      <w:r w:rsidRPr="007C03AE">
        <w:rPr>
          <w:b/>
          <w:sz w:val="28"/>
          <w:szCs w:val="28"/>
        </w:rPr>
        <w:t>БЕРИСЛАВСЬКА  МІСЬКА  РАДА</w:t>
      </w:r>
    </w:p>
    <w:p w:rsidR="006C1991" w:rsidRPr="005817BA" w:rsidRDefault="006C1991" w:rsidP="005817BA">
      <w:pPr>
        <w:spacing w:line="360" w:lineRule="auto"/>
        <w:jc w:val="center"/>
        <w:rPr>
          <w:b/>
          <w:sz w:val="28"/>
          <w:szCs w:val="28"/>
        </w:rPr>
      </w:pPr>
      <w:r w:rsidRPr="005817BA">
        <w:rPr>
          <w:b/>
          <w:sz w:val="28"/>
          <w:szCs w:val="28"/>
          <w:lang w:val="uk-UA"/>
        </w:rPr>
        <w:t xml:space="preserve">ПРОЕКТ  </w:t>
      </w:r>
      <w:r w:rsidRPr="005817BA">
        <w:rPr>
          <w:b/>
          <w:sz w:val="28"/>
          <w:szCs w:val="28"/>
        </w:rPr>
        <w:t>Р І Ш Е Н Н Я</w:t>
      </w:r>
    </w:p>
    <w:p w:rsidR="006C1991" w:rsidRPr="005817BA" w:rsidRDefault="006C1991"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6C1991" w:rsidRPr="00981750" w:rsidRDefault="006C1991" w:rsidP="00FD498F">
      <w:pPr>
        <w:rPr>
          <w:color w:val="FF0000"/>
          <w:sz w:val="28"/>
          <w:lang w:val="uk-UA"/>
        </w:rPr>
      </w:pPr>
    </w:p>
    <w:p w:rsidR="006C1991" w:rsidRDefault="006C1991" w:rsidP="00FD498F">
      <w:pPr>
        <w:rPr>
          <w:sz w:val="28"/>
          <w:lang w:val="uk-UA"/>
        </w:rPr>
      </w:pPr>
    </w:p>
    <w:p w:rsidR="006C1991" w:rsidRPr="006B1766" w:rsidRDefault="006C1991" w:rsidP="00C35D9E">
      <w:pPr>
        <w:rPr>
          <w:sz w:val="26"/>
          <w:szCs w:val="26"/>
          <w:lang w:val="uk-UA"/>
        </w:rPr>
      </w:pPr>
      <w:r>
        <w:rPr>
          <w:sz w:val="26"/>
          <w:szCs w:val="26"/>
          <w:lang w:val="uk-UA"/>
        </w:rPr>
        <w:t xml:space="preserve"> від 21.12.2020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63</w:t>
      </w:r>
    </w:p>
    <w:p w:rsidR="006C1991" w:rsidRPr="001648EE" w:rsidRDefault="006C1991" w:rsidP="00FD498F">
      <w:pPr>
        <w:rPr>
          <w:lang w:val="uk-UA"/>
        </w:rPr>
      </w:pPr>
    </w:p>
    <w:p w:rsidR="006C1991" w:rsidRPr="00904730" w:rsidRDefault="006C1991"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та дій, прирівняних до нотаріальних на території </w:t>
      </w:r>
      <w:r>
        <w:rPr>
          <w:rFonts w:ascii="Times New Roman" w:hAnsi="Times New Roman"/>
          <w:sz w:val="26"/>
          <w:szCs w:val="26"/>
          <w:lang w:val="uk-UA"/>
        </w:rPr>
        <w:t xml:space="preserve">Томаринського </w:t>
      </w:r>
      <w:r w:rsidRPr="00904730">
        <w:rPr>
          <w:rFonts w:ascii="Times New Roman" w:hAnsi="Times New Roman"/>
          <w:sz w:val="26"/>
          <w:szCs w:val="26"/>
          <w:lang w:val="uk-UA"/>
        </w:rPr>
        <w:t>старостинського округу</w:t>
      </w:r>
    </w:p>
    <w:p w:rsidR="006C1991" w:rsidRDefault="006C1991" w:rsidP="00FD498F">
      <w:pPr>
        <w:pStyle w:val="NoSpacing"/>
        <w:rPr>
          <w:rFonts w:ascii="Times New Roman" w:hAnsi="Times New Roman"/>
          <w:sz w:val="26"/>
          <w:szCs w:val="26"/>
          <w:lang w:val="uk-UA"/>
        </w:rPr>
      </w:pPr>
    </w:p>
    <w:p w:rsidR="006C1991" w:rsidRPr="00FD498F" w:rsidRDefault="006C1991" w:rsidP="00FD498F">
      <w:pPr>
        <w:pStyle w:val="NoSpacing"/>
        <w:rPr>
          <w:rFonts w:ascii="Times New Roman" w:hAnsi="Times New Roman"/>
          <w:sz w:val="26"/>
          <w:szCs w:val="26"/>
          <w:lang w:val="uk-UA"/>
        </w:rPr>
      </w:pPr>
    </w:p>
    <w:p w:rsidR="006C1991" w:rsidRDefault="006C1991" w:rsidP="00995B41">
      <w:pPr>
        <w:pStyle w:val="NoSpacing"/>
        <w:jc w:val="both"/>
        <w:rPr>
          <w:rFonts w:ascii="Times New Roman" w:hAnsi="Times New Roman"/>
          <w:sz w:val="26"/>
          <w:szCs w:val="26"/>
          <w:lang w:val="uk-UA"/>
        </w:rPr>
      </w:pPr>
      <w:r>
        <w:rPr>
          <w:rFonts w:ascii="Times New Roman" w:hAnsi="Times New Roman"/>
          <w:sz w:val="26"/>
          <w:szCs w:val="26"/>
          <w:lang w:val="uk-UA"/>
        </w:rPr>
        <w:t xml:space="preserve">         Відповідно до статті 37, </w:t>
      </w:r>
      <w:r w:rsidRPr="007501C4">
        <w:rPr>
          <w:rFonts w:ascii="Times New Roman" w:hAnsi="Times New Roman"/>
          <w:sz w:val="26"/>
          <w:szCs w:val="26"/>
          <w:lang w:val="uk-UA"/>
        </w:rPr>
        <w:t>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6C1991" w:rsidRPr="00FD498F" w:rsidRDefault="006C1991" w:rsidP="00995B41">
      <w:pPr>
        <w:pStyle w:val="NoSpacing"/>
        <w:jc w:val="both"/>
        <w:rPr>
          <w:rFonts w:ascii="Times New Roman" w:hAnsi="Times New Roman"/>
          <w:sz w:val="26"/>
          <w:szCs w:val="26"/>
          <w:lang w:val="uk-UA"/>
        </w:rPr>
      </w:pPr>
    </w:p>
    <w:p w:rsidR="006C1991" w:rsidRDefault="006C1991"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6C1991" w:rsidRPr="00FD498F" w:rsidRDefault="006C1991" w:rsidP="00FD498F">
      <w:pPr>
        <w:pStyle w:val="NoSpacing"/>
        <w:jc w:val="center"/>
        <w:rPr>
          <w:rFonts w:ascii="Times New Roman" w:hAnsi="Times New Roman"/>
          <w:sz w:val="26"/>
          <w:szCs w:val="26"/>
          <w:lang w:val="uk-UA"/>
        </w:rPr>
      </w:pPr>
    </w:p>
    <w:p w:rsidR="006C1991" w:rsidRPr="00904730" w:rsidRDefault="006C1991" w:rsidP="00C35D9E">
      <w:pPr>
        <w:pStyle w:val="NoSpacing"/>
        <w:ind w:firstLine="540"/>
        <w:jc w:val="both"/>
        <w:rPr>
          <w:rFonts w:ascii="Times New Roman" w:hAnsi="Times New Roman"/>
          <w:color w:val="FF0000"/>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1.У</w:t>
      </w:r>
      <w:r w:rsidRPr="005817BA">
        <w:rPr>
          <w:rFonts w:ascii="Times New Roman" w:hAnsi="Times New Roman"/>
          <w:sz w:val="26"/>
          <w:szCs w:val="26"/>
          <w:lang w:val="uk-UA"/>
        </w:rPr>
        <w:t xml:space="preserve">повноважити </w:t>
      </w:r>
      <w:r>
        <w:rPr>
          <w:rFonts w:ascii="Times New Roman" w:hAnsi="Times New Roman"/>
          <w:sz w:val="26"/>
          <w:szCs w:val="26"/>
          <w:lang w:val="uk-UA"/>
        </w:rPr>
        <w:t xml:space="preserve"> </w:t>
      </w:r>
      <w:r w:rsidRPr="00C35D9E">
        <w:rPr>
          <w:rFonts w:ascii="Times New Roman" w:hAnsi="Times New Roman"/>
          <w:sz w:val="26"/>
          <w:szCs w:val="26"/>
        </w:rPr>
        <w:t>Римашевську Віру Кирилівну</w:t>
      </w:r>
      <w:r>
        <w:rPr>
          <w:rFonts w:ascii="Times New Roman" w:hAnsi="Times New Roman"/>
          <w:sz w:val="26"/>
          <w:szCs w:val="26"/>
          <w:lang w:val="uk-UA"/>
        </w:rPr>
        <w:t>,</w:t>
      </w:r>
      <w:r w:rsidRPr="005817BA">
        <w:rPr>
          <w:rFonts w:ascii="Times New Roman" w:hAnsi="Times New Roman"/>
          <w:sz w:val="26"/>
          <w:szCs w:val="26"/>
          <w:lang w:val="uk-UA"/>
        </w:rPr>
        <w:t xml:space="preserve"> як</w:t>
      </w:r>
      <w:r>
        <w:rPr>
          <w:rFonts w:ascii="Times New Roman" w:hAnsi="Times New Roman"/>
          <w:sz w:val="26"/>
          <w:szCs w:val="26"/>
          <w:lang w:val="uk-UA"/>
        </w:rPr>
        <w:t>а</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затверджена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Томаринського старостинського округу Рішенням Бериславської міської ради від 02.12.2020 року №13, </w:t>
      </w:r>
      <w:r w:rsidRPr="005817BA">
        <w:rPr>
          <w:rFonts w:ascii="Times New Roman" w:hAnsi="Times New Roman"/>
          <w:sz w:val="26"/>
          <w:szCs w:val="26"/>
          <w:lang w:val="uk-UA"/>
        </w:rPr>
        <w:t xml:space="preserve">на вчинення нотаріальних дій </w:t>
      </w:r>
      <w:r w:rsidRPr="007501C4">
        <w:rPr>
          <w:rFonts w:ascii="Times New Roman" w:hAnsi="Times New Roman"/>
          <w:sz w:val="26"/>
          <w:szCs w:val="26"/>
          <w:lang w:val="uk-UA"/>
        </w:rPr>
        <w:t>та дій, прирівняних до нотаріальних.</w:t>
      </w:r>
    </w:p>
    <w:p w:rsidR="006C1991" w:rsidRPr="005817BA" w:rsidRDefault="006C1991" w:rsidP="009450B1">
      <w:pPr>
        <w:pStyle w:val="NoSpacing"/>
        <w:ind w:firstLine="540"/>
        <w:jc w:val="both"/>
        <w:rPr>
          <w:rFonts w:ascii="Times New Roman" w:hAnsi="Times New Roman"/>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2.</w:t>
      </w:r>
      <w:r w:rsidRPr="005817BA">
        <w:rPr>
          <w:rFonts w:ascii="Times New Roman" w:hAnsi="Times New Roman"/>
          <w:sz w:val="26"/>
          <w:szCs w:val="26"/>
          <w:lang w:val="uk-UA"/>
        </w:rPr>
        <w:t xml:space="preserve"> Повноваження цього рішення можуть в</w:t>
      </w:r>
      <w:r>
        <w:rPr>
          <w:rFonts w:ascii="Times New Roman" w:hAnsi="Times New Roman"/>
          <w:sz w:val="26"/>
          <w:szCs w:val="26"/>
          <w:lang w:val="uk-UA"/>
        </w:rPr>
        <w:t>чинятися лише на території се</w:t>
      </w:r>
      <w:r w:rsidRPr="005817BA">
        <w:rPr>
          <w:rFonts w:ascii="Times New Roman" w:hAnsi="Times New Roman"/>
          <w:sz w:val="26"/>
          <w:szCs w:val="26"/>
          <w:lang w:val="uk-UA"/>
        </w:rPr>
        <w:t>л</w:t>
      </w:r>
      <w:r>
        <w:rPr>
          <w:rFonts w:ascii="Times New Roman" w:hAnsi="Times New Roman"/>
          <w:sz w:val="26"/>
          <w:szCs w:val="26"/>
          <w:lang w:val="uk-UA"/>
        </w:rPr>
        <w:t>а Томарине</w:t>
      </w:r>
      <w:r w:rsidRPr="005817BA">
        <w:rPr>
          <w:rFonts w:ascii="Times New Roman" w:hAnsi="Times New Roman"/>
          <w:sz w:val="26"/>
          <w:szCs w:val="26"/>
          <w:lang w:val="uk-UA"/>
        </w:rPr>
        <w:t>.</w:t>
      </w:r>
    </w:p>
    <w:p w:rsidR="006C1991" w:rsidRPr="005817BA" w:rsidRDefault="006C1991" w:rsidP="009450B1">
      <w:pPr>
        <w:pStyle w:val="NoSpacing"/>
        <w:ind w:firstLine="540"/>
        <w:jc w:val="both"/>
        <w:rPr>
          <w:rFonts w:ascii="Times New Roman" w:hAnsi="Times New Roman"/>
          <w:sz w:val="26"/>
          <w:szCs w:val="26"/>
          <w:lang w:val="uk-UA"/>
        </w:rPr>
      </w:pPr>
      <w:r>
        <w:rPr>
          <w:rFonts w:ascii="Times New Roman" w:hAnsi="Times New Roman"/>
          <w:sz w:val="26"/>
          <w:szCs w:val="26"/>
          <w:lang w:val="uk-UA"/>
        </w:rPr>
        <w:t>3.</w:t>
      </w:r>
      <w:r w:rsidRPr="005817BA">
        <w:rPr>
          <w:rFonts w:ascii="Times New Roman" w:hAnsi="Times New Roman"/>
          <w:sz w:val="26"/>
          <w:szCs w:val="26"/>
          <w:lang w:val="uk-UA"/>
        </w:rPr>
        <w:t xml:space="preserve"> </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6C1991" w:rsidRDefault="006C1991" w:rsidP="00715F7E">
      <w:pPr>
        <w:pStyle w:val="NoSpacing"/>
        <w:rPr>
          <w:rFonts w:ascii="Times New Roman" w:hAnsi="Times New Roman"/>
          <w:sz w:val="26"/>
          <w:szCs w:val="26"/>
          <w:lang w:val="uk-UA"/>
        </w:rPr>
      </w:pPr>
    </w:p>
    <w:p w:rsidR="006C1991" w:rsidRDefault="006C1991" w:rsidP="00715F7E">
      <w:pPr>
        <w:pStyle w:val="NoSpacing"/>
        <w:rPr>
          <w:rFonts w:ascii="Times New Roman" w:hAnsi="Times New Roman"/>
          <w:sz w:val="26"/>
          <w:szCs w:val="26"/>
          <w:lang w:val="uk-UA"/>
        </w:rPr>
      </w:pPr>
    </w:p>
    <w:p w:rsidR="006C1991" w:rsidRDefault="006C1991" w:rsidP="00715F7E">
      <w:pPr>
        <w:pStyle w:val="NoSpacing"/>
        <w:rPr>
          <w:rFonts w:ascii="Times New Roman" w:hAnsi="Times New Roman"/>
          <w:sz w:val="26"/>
          <w:szCs w:val="26"/>
          <w:lang w:val="uk-UA"/>
        </w:rPr>
      </w:pPr>
    </w:p>
    <w:p w:rsidR="006C1991" w:rsidRDefault="006C1991"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6C1991" w:rsidRDefault="006C1991" w:rsidP="00234FC3">
      <w:pPr>
        <w:pStyle w:val="NoSpacing"/>
        <w:ind w:left="720"/>
        <w:rPr>
          <w:rFonts w:ascii="Times New Roman" w:hAnsi="Times New Roman"/>
          <w:sz w:val="26"/>
          <w:szCs w:val="26"/>
          <w:lang w:val="uk-UA"/>
        </w:rPr>
      </w:pPr>
    </w:p>
    <w:p w:rsidR="006C1991" w:rsidRDefault="006C1991" w:rsidP="00234FC3">
      <w:pPr>
        <w:pStyle w:val="NoSpacing"/>
        <w:ind w:left="720"/>
        <w:rPr>
          <w:rFonts w:ascii="Times New Roman" w:hAnsi="Times New Roman"/>
          <w:sz w:val="26"/>
          <w:szCs w:val="26"/>
          <w:lang w:val="uk-UA"/>
        </w:rPr>
      </w:pPr>
    </w:p>
    <w:p w:rsidR="006C1991" w:rsidRPr="008C0FBE" w:rsidRDefault="006C1991" w:rsidP="00234FC3">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sectPr w:rsidR="006C1991" w:rsidRPr="008C0FBE"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991" w:rsidRDefault="006C1991" w:rsidP="00A015F3">
      <w:r>
        <w:separator/>
      </w:r>
    </w:p>
  </w:endnote>
  <w:endnote w:type="continuationSeparator" w:id="0">
    <w:p w:rsidR="006C1991" w:rsidRDefault="006C1991"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991" w:rsidRDefault="006C1991" w:rsidP="00A015F3">
      <w:r>
        <w:separator/>
      </w:r>
    </w:p>
  </w:footnote>
  <w:footnote w:type="continuationSeparator" w:id="0">
    <w:p w:rsidR="006C1991" w:rsidRDefault="006C1991"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91" w:rsidRPr="00A015F3" w:rsidRDefault="006C1991"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67A54"/>
    <w:rsid w:val="00082014"/>
    <w:rsid w:val="00097857"/>
    <w:rsid w:val="000C3A7B"/>
    <w:rsid w:val="000D2059"/>
    <w:rsid w:val="001250A2"/>
    <w:rsid w:val="001353F6"/>
    <w:rsid w:val="00145DA9"/>
    <w:rsid w:val="00152021"/>
    <w:rsid w:val="001648EE"/>
    <w:rsid w:val="00214D6F"/>
    <w:rsid w:val="00234FC3"/>
    <w:rsid w:val="00237B14"/>
    <w:rsid w:val="00295478"/>
    <w:rsid w:val="002E7431"/>
    <w:rsid w:val="0033499B"/>
    <w:rsid w:val="0034097B"/>
    <w:rsid w:val="00365102"/>
    <w:rsid w:val="00374D81"/>
    <w:rsid w:val="004137DE"/>
    <w:rsid w:val="0047052A"/>
    <w:rsid w:val="005040BD"/>
    <w:rsid w:val="0055678F"/>
    <w:rsid w:val="005806A9"/>
    <w:rsid w:val="005817BA"/>
    <w:rsid w:val="00605A0E"/>
    <w:rsid w:val="0061699E"/>
    <w:rsid w:val="006509FE"/>
    <w:rsid w:val="00685F05"/>
    <w:rsid w:val="006B1766"/>
    <w:rsid w:val="006B3585"/>
    <w:rsid w:val="006B6210"/>
    <w:rsid w:val="006C1991"/>
    <w:rsid w:val="006C3BAB"/>
    <w:rsid w:val="006F62E7"/>
    <w:rsid w:val="00702355"/>
    <w:rsid w:val="00715F7E"/>
    <w:rsid w:val="00721F61"/>
    <w:rsid w:val="007501C4"/>
    <w:rsid w:val="00775B29"/>
    <w:rsid w:val="007C03AE"/>
    <w:rsid w:val="007C119E"/>
    <w:rsid w:val="007D68DA"/>
    <w:rsid w:val="00823716"/>
    <w:rsid w:val="0084561F"/>
    <w:rsid w:val="008C0FBE"/>
    <w:rsid w:val="008E614A"/>
    <w:rsid w:val="00904730"/>
    <w:rsid w:val="009450B1"/>
    <w:rsid w:val="00981750"/>
    <w:rsid w:val="0099223A"/>
    <w:rsid w:val="00995B41"/>
    <w:rsid w:val="00A015F3"/>
    <w:rsid w:val="00A01D54"/>
    <w:rsid w:val="00A130C3"/>
    <w:rsid w:val="00A138D7"/>
    <w:rsid w:val="00A35E88"/>
    <w:rsid w:val="00A84701"/>
    <w:rsid w:val="00B0740D"/>
    <w:rsid w:val="00B26FE9"/>
    <w:rsid w:val="00BB3AED"/>
    <w:rsid w:val="00BF64BE"/>
    <w:rsid w:val="00C35D9E"/>
    <w:rsid w:val="00C43F79"/>
    <w:rsid w:val="00C51181"/>
    <w:rsid w:val="00CA51BF"/>
    <w:rsid w:val="00CE7DF2"/>
    <w:rsid w:val="00D775FF"/>
    <w:rsid w:val="00DA724E"/>
    <w:rsid w:val="00E8039D"/>
    <w:rsid w:val="00EA7076"/>
    <w:rsid w:val="00F8659D"/>
    <w:rsid w:val="00FA15CD"/>
    <w:rsid w:val="00FD498F"/>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2</Pages>
  <Words>253</Words>
  <Characters>1447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27</cp:revision>
  <cp:lastPrinted>2020-12-22T08:15:00Z</cp:lastPrinted>
  <dcterms:created xsi:type="dcterms:W3CDTF">2019-07-03T12:54:00Z</dcterms:created>
  <dcterms:modified xsi:type="dcterms:W3CDTF">2020-12-22T08:16:00Z</dcterms:modified>
</cp:coreProperties>
</file>