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D2" w:rsidRPr="00E52E4F" w:rsidRDefault="005A6CD2" w:rsidP="001A0869">
      <w:pPr>
        <w:pStyle w:val="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-13.4pt;margin-top:-9pt;width:28pt;height:38.1pt;z-index:251658240;visibility:visible;mso-position-horizontal-relative:char;mso-position-vertical-relative:line">
            <v:imagedata r:id="rId5" o:title=""/>
          </v:shape>
        </w:pict>
      </w:r>
    </w:p>
    <w:p w:rsidR="005A6CD2" w:rsidRPr="00E52E4F" w:rsidRDefault="005A6CD2" w:rsidP="001A0869">
      <w:pPr>
        <w:pStyle w:val="2"/>
        <w:jc w:val="center"/>
        <w:rPr>
          <w:rFonts w:ascii="Times New Roman" w:hAnsi="Times New Roman" w:cs="Times New Roman"/>
          <w:sz w:val="26"/>
          <w:szCs w:val="26"/>
        </w:rPr>
      </w:pPr>
    </w:p>
    <w:p w:rsidR="005A6CD2" w:rsidRPr="00E52E4F" w:rsidRDefault="005A6CD2" w:rsidP="00A529C2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52E4F">
        <w:rPr>
          <w:rFonts w:ascii="Times New Roman" w:hAnsi="Times New Roman" w:cs="Times New Roman"/>
          <w:b/>
          <w:sz w:val="26"/>
          <w:szCs w:val="26"/>
          <w:lang w:val="ru-RU"/>
        </w:rPr>
        <w:t>БЕРИСЛАВСЬКА МІСЬКА РАДА</w:t>
      </w:r>
    </w:p>
    <w:p w:rsidR="005A6CD2" w:rsidRPr="00E52E4F" w:rsidRDefault="005A6CD2" w:rsidP="00A529C2">
      <w:pPr>
        <w:pStyle w:val="2"/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52E4F">
        <w:rPr>
          <w:rFonts w:ascii="Times New Roman" w:hAnsi="Times New Roman" w:cs="Times New Roman"/>
          <w:sz w:val="26"/>
          <w:szCs w:val="26"/>
          <w:lang w:val="ru-RU"/>
        </w:rPr>
        <w:t xml:space="preserve"> Р І Ш Е Н Н Я</w:t>
      </w:r>
    </w:p>
    <w:p w:rsidR="005A6CD2" w:rsidRPr="00E52E4F" w:rsidRDefault="005A6CD2" w:rsidP="00A529C2">
      <w:pPr>
        <w:pStyle w:val="2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52E4F">
        <w:rPr>
          <w:rFonts w:ascii="Times New Roman" w:hAnsi="Times New Roman" w:cs="Times New Roman"/>
          <w:b/>
          <w:sz w:val="26"/>
          <w:szCs w:val="26"/>
          <w:lang w:val="ru-RU"/>
        </w:rPr>
        <w:t xml:space="preserve">4 сесії міської ради </w:t>
      </w:r>
      <w:r w:rsidRPr="00E52E4F">
        <w:rPr>
          <w:rFonts w:ascii="Times New Roman" w:hAnsi="Times New Roman" w:cs="Times New Roman"/>
          <w:b/>
          <w:sz w:val="26"/>
          <w:szCs w:val="26"/>
        </w:rPr>
        <w:t>VIII</w:t>
      </w:r>
      <w:r w:rsidRPr="00E52E4F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скликання</w:t>
      </w:r>
    </w:p>
    <w:p w:rsidR="005A6CD2" w:rsidRPr="00E52E4F" w:rsidRDefault="005A6CD2" w:rsidP="001A0869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margin" w:tblpY="133"/>
        <w:tblW w:w="9316" w:type="dxa"/>
        <w:tblLook w:val="01E0"/>
      </w:tblPr>
      <w:tblGrid>
        <w:gridCol w:w="5868"/>
        <w:gridCol w:w="3448"/>
      </w:tblGrid>
      <w:tr w:rsidR="005A6CD2" w:rsidRPr="00E52E4F" w:rsidTr="00416678">
        <w:trPr>
          <w:trHeight w:val="899"/>
        </w:trPr>
        <w:tc>
          <w:tcPr>
            <w:tcW w:w="5868" w:type="dxa"/>
          </w:tcPr>
          <w:p w:rsidR="005A6CD2" w:rsidRPr="00E52E4F" w:rsidRDefault="005A6CD2" w:rsidP="00A529C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52E4F">
              <w:rPr>
                <w:rFonts w:ascii="Times New Roman" w:hAnsi="Times New Roman"/>
                <w:sz w:val="26"/>
                <w:szCs w:val="26"/>
                <w:u w:val="single"/>
              </w:rPr>
              <w:t xml:space="preserve">від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24.12.2020р.</w:t>
            </w:r>
            <w:r w:rsidRPr="00E52E4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       </w:t>
            </w:r>
          </w:p>
          <w:p w:rsidR="005A6CD2" w:rsidRPr="00E52E4F" w:rsidRDefault="005A6CD2" w:rsidP="001A0869">
            <w:pPr>
              <w:tabs>
                <w:tab w:val="left" w:pos="645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2E4F">
              <w:rPr>
                <w:rFonts w:ascii="Times New Roman" w:hAnsi="Times New Roman"/>
                <w:sz w:val="26"/>
                <w:szCs w:val="26"/>
              </w:rPr>
              <w:t>Про зміну відомостей та установчих документів Сільського житлово-комунального підприємства «Раківське»</w:t>
            </w:r>
          </w:p>
        </w:tc>
        <w:tc>
          <w:tcPr>
            <w:tcW w:w="3448" w:type="dxa"/>
          </w:tcPr>
          <w:p w:rsidR="005A6CD2" w:rsidRPr="00A529C2" w:rsidRDefault="005A6CD2" w:rsidP="00A529C2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A529C2">
              <w:rPr>
                <w:rFonts w:ascii="Times New Roman" w:hAnsi="Times New Roman"/>
                <w:sz w:val="26"/>
                <w:szCs w:val="26"/>
              </w:rPr>
              <w:t xml:space="preserve">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 w:rsidRPr="00A529C2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77</w:t>
            </w:r>
          </w:p>
          <w:p w:rsidR="005A6CD2" w:rsidRPr="00E52E4F" w:rsidRDefault="005A6CD2" w:rsidP="00416678">
            <w:pPr>
              <w:tabs>
                <w:tab w:val="left" w:pos="3150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6CD2" w:rsidRPr="00E52E4F" w:rsidRDefault="005A6CD2" w:rsidP="001A0869">
      <w:pPr>
        <w:spacing w:after="0"/>
        <w:rPr>
          <w:rFonts w:ascii="Times New Roman" w:hAnsi="Times New Roman"/>
          <w:sz w:val="26"/>
          <w:szCs w:val="26"/>
        </w:rPr>
      </w:pPr>
    </w:p>
    <w:p w:rsidR="005A6CD2" w:rsidRPr="00E52E4F" w:rsidRDefault="005A6CD2" w:rsidP="00280DA8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sz w:val="26"/>
          <w:szCs w:val="26"/>
        </w:rPr>
        <w:t>Керуючись Законом України «Про місцеве самоврядування в Україні», «Про державну реєстрацію юридичних та фізичних осіб – підприємців та громадських формувань», Законом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на підставі рішення Бериславської міської ради від 27.11.2020 року № 1 «Про початок повноважень Бериславсько</w:t>
      </w:r>
      <w:r>
        <w:rPr>
          <w:rFonts w:ascii="Times New Roman" w:hAnsi="Times New Roman"/>
          <w:sz w:val="26"/>
          <w:szCs w:val="26"/>
        </w:rPr>
        <w:t>го міського</w:t>
      </w:r>
      <w:r w:rsidRPr="00E52E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голови</w:t>
      </w:r>
      <w:r w:rsidRPr="00E52E4F">
        <w:rPr>
          <w:rFonts w:ascii="Times New Roman" w:hAnsi="Times New Roman"/>
          <w:sz w:val="26"/>
          <w:szCs w:val="26"/>
        </w:rPr>
        <w:t>»</w:t>
      </w:r>
      <w:r w:rsidRPr="00E52E4F">
        <w:rPr>
          <w:rFonts w:ascii="Times New Roman" w:hAnsi="Times New Roman"/>
          <w:sz w:val="26"/>
          <w:szCs w:val="26"/>
          <w:lang w:eastAsia="ar-SA"/>
        </w:rPr>
        <w:t>, Бериславська міська</w:t>
      </w:r>
      <w:r w:rsidRPr="00E52E4F">
        <w:rPr>
          <w:rFonts w:ascii="Times New Roman" w:hAnsi="Times New Roman"/>
          <w:sz w:val="26"/>
          <w:szCs w:val="26"/>
        </w:rPr>
        <w:t xml:space="preserve"> рада</w:t>
      </w:r>
    </w:p>
    <w:p w:rsidR="005A6CD2" w:rsidRPr="00E52E4F" w:rsidRDefault="005A6CD2" w:rsidP="001A086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A6CD2" w:rsidRPr="00E52E4F" w:rsidRDefault="005A6CD2" w:rsidP="001A0869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52E4F">
        <w:rPr>
          <w:rFonts w:ascii="Times New Roman" w:hAnsi="Times New Roman"/>
          <w:b/>
          <w:sz w:val="26"/>
          <w:szCs w:val="26"/>
        </w:rPr>
        <w:t>В И Р І Ш И Л А</w:t>
      </w:r>
      <w:r w:rsidRPr="00E52E4F">
        <w:rPr>
          <w:rFonts w:ascii="Times New Roman" w:hAnsi="Times New Roman"/>
          <w:sz w:val="26"/>
          <w:szCs w:val="26"/>
        </w:rPr>
        <w:t>:</w:t>
      </w:r>
    </w:p>
    <w:p w:rsidR="005A6CD2" w:rsidRPr="00E52E4F" w:rsidRDefault="005A6CD2" w:rsidP="001A0869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6CD2" w:rsidRPr="00E52E4F" w:rsidRDefault="005A6CD2" w:rsidP="00095C76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>Бериславській міській раді (ідентифікаційний код 04059906) ввійти до складу засновників юридичної особи – Сільського житлово-комунального підприємства «Раківське» (ідентифікаційний код 32392564), прийняти всі права, обов’язки, майно юридичної особи та виключити  зі складу засновників Шляхівсь</w:t>
      </w:r>
      <w:bookmarkStart w:id="0" w:name="_GoBack"/>
      <w:bookmarkEnd w:id="0"/>
      <w:r w:rsidRPr="00E52E4F">
        <w:rPr>
          <w:rFonts w:ascii="Times New Roman" w:hAnsi="Times New Roman"/>
          <w:sz w:val="26"/>
          <w:szCs w:val="26"/>
          <w:lang w:val="uk-UA"/>
        </w:rPr>
        <w:t>ку сільську раду.</w:t>
      </w:r>
    </w:p>
    <w:p w:rsidR="005A6CD2" w:rsidRPr="00E52E4F" w:rsidRDefault="005A6CD2" w:rsidP="00095C76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>Визначити орган управління Сільського житлово-комунального підприємства «Раківське»: вищий – Бериславська міська рада, виконавчий – директор.</w:t>
      </w:r>
    </w:p>
    <w:p w:rsidR="005A6CD2" w:rsidRPr="00E52E4F" w:rsidRDefault="005A6CD2" w:rsidP="00095C76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>Затвердити статут Сільського житлово-комунального підприємства «Раківське» у новій редакції.</w:t>
      </w:r>
    </w:p>
    <w:p w:rsidR="005A6CD2" w:rsidRPr="00E52E4F" w:rsidRDefault="005A6CD2" w:rsidP="00095C76">
      <w:pPr>
        <w:pStyle w:val="ListParagraph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 xml:space="preserve">Керівнику Сільського житлово-комунального підприємства «Раківське» провести державну реєстрацію змін. </w:t>
      </w:r>
    </w:p>
    <w:p w:rsidR="005A6CD2" w:rsidRPr="00E52E4F" w:rsidRDefault="005A6CD2" w:rsidP="001A0869">
      <w:pPr>
        <w:pStyle w:val="ListParagraph"/>
        <w:numPr>
          <w:ilvl w:val="0"/>
          <w:numId w:val="1"/>
        </w:numPr>
        <w:tabs>
          <w:tab w:val="right" w:pos="-142"/>
          <w:tab w:val="righ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E52E4F">
        <w:rPr>
          <w:rFonts w:ascii="Times New Roman" w:hAnsi="Times New Roman"/>
          <w:sz w:val="26"/>
          <w:szCs w:val="26"/>
          <w:lang w:val="uk-UA"/>
        </w:rPr>
        <w:t>Контроль за виконанням даного рішення покласти на постійну комісію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5A6CD2" w:rsidRPr="00E52E4F" w:rsidRDefault="005A6CD2" w:rsidP="001A0869">
      <w:pPr>
        <w:tabs>
          <w:tab w:val="right" w:pos="-142"/>
          <w:tab w:val="right" w:pos="142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6CD2" w:rsidRPr="00E52E4F" w:rsidRDefault="005A6CD2" w:rsidP="001A0869">
      <w:pPr>
        <w:tabs>
          <w:tab w:val="right" w:pos="-142"/>
          <w:tab w:val="right" w:pos="0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5A6CD2" w:rsidRPr="00E52E4F" w:rsidRDefault="005A6CD2" w:rsidP="001A0869">
      <w:pPr>
        <w:tabs>
          <w:tab w:val="left" w:pos="1134"/>
        </w:tabs>
        <w:suppressAutoHyphens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E52E4F">
        <w:rPr>
          <w:rFonts w:ascii="Times New Roman" w:hAnsi="Times New Roman"/>
          <w:sz w:val="26"/>
          <w:szCs w:val="26"/>
          <w:lang w:eastAsia="ar-SA"/>
        </w:rPr>
        <w:tab/>
        <w:t xml:space="preserve">Міський голова                                   Олександр ШАПОВАЛОВ </w:t>
      </w:r>
    </w:p>
    <w:sectPr w:rsidR="005A6CD2" w:rsidRPr="00E52E4F" w:rsidSect="001B6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C6C08"/>
    <w:multiLevelType w:val="hybridMultilevel"/>
    <w:tmpl w:val="A1689F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869"/>
    <w:rsid w:val="00047119"/>
    <w:rsid w:val="00061D45"/>
    <w:rsid w:val="00095C76"/>
    <w:rsid w:val="001A0869"/>
    <w:rsid w:val="001B6B23"/>
    <w:rsid w:val="001D0506"/>
    <w:rsid w:val="001F2A2E"/>
    <w:rsid w:val="00280DA8"/>
    <w:rsid w:val="00293A50"/>
    <w:rsid w:val="002A6F6E"/>
    <w:rsid w:val="003E6BF7"/>
    <w:rsid w:val="00411198"/>
    <w:rsid w:val="00416678"/>
    <w:rsid w:val="004268B6"/>
    <w:rsid w:val="00526530"/>
    <w:rsid w:val="005A6CD2"/>
    <w:rsid w:val="00652669"/>
    <w:rsid w:val="007B5C34"/>
    <w:rsid w:val="009C4E46"/>
    <w:rsid w:val="00A529C2"/>
    <w:rsid w:val="00BF733C"/>
    <w:rsid w:val="00CB487E"/>
    <w:rsid w:val="00E52E4F"/>
    <w:rsid w:val="00F5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869"/>
    <w:pPr>
      <w:spacing w:after="200" w:line="276" w:lineRule="auto"/>
    </w:pPr>
    <w:rPr>
      <w:noProof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uiPriority w:val="99"/>
    <w:rsid w:val="001A08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1A0869"/>
    <w:pPr>
      <w:ind w:left="720"/>
      <w:contextualSpacing/>
    </w:pPr>
    <w:rPr>
      <w:rFonts w:eastAsia="Times New Roman"/>
      <w:noProof w:val="0"/>
      <w:lang w:val="ru-RU"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1A0869"/>
    <w:pPr>
      <w:spacing w:after="0" w:line="240" w:lineRule="auto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1A0869"/>
    <w:rPr>
      <w:rFonts w:ascii="Times New Roman" w:hAnsi="Times New Roman" w:cs="Times New Roman"/>
      <w:noProof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B4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487E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264</Words>
  <Characters>1508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№1</cp:lastModifiedBy>
  <cp:revision>5</cp:revision>
  <cp:lastPrinted>2020-12-28T12:16:00Z</cp:lastPrinted>
  <dcterms:created xsi:type="dcterms:W3CDTF">2020-12-23T11:38:00Z</dcterms:created>
  <dcterms:modified xsi:type="dcterms:W3CDTF">2020-12-28T12:17:00Z</dcterms:modified>
</cp:coreProperties>
</file>