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5EA" w:rsidRDefault="004C05EA" w:rsidP="009E793A">
      <w:pPr>
        <w:jc w:val="center"/>
        <w:rPr>
          <w:rFonts w:ascii="Times New Roman" w:hAnsi="Times New Roman"/>
          <w:b/>
          <w:noProof/>
          <w:sz w:val="26"/>
        </w:rPr>
      </w:pPr>
      <w:r w:rsidRPr="00271D11">
        <w:rPr>
          <w:rFonts w:ascii="Times New Roman" w:hAnsi="Times New Roman"/>
          <w:b/>
          <w:noProof/>
          <w:sz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i1025" type="#_x0000_t75" style="width:33.75pt;height:47.25pt;visibility:visible">
            <v:imagedata r:id="rId7" o:title=""/>
          </v:shape>
        </w:pict>
      </w:r>
    </w:p>
    <w:p w:rsidR="004C05EA" w:rsidRPr="00565037" w:rsidRDefault="004C05EA" w:rsidP="009E793A">
      <w:pPr>
        <w:jc w:val="center"/>
        <w:rPr>
          <w:rFonts w:ascii="Times New Roman" w:hAnsi="Times New Roman"/>
          <w:noProof/>
          <w:sz w:val="26"/>
        </w:rPr>
      </w:pPr>
    </w:p>
    <w:p w:rsidR="004C05EA" w:rsidRPr="007A04D8" w:rsidRDefault="004C05EA" w:rsidP="009E793A">
      <w:pPr>
        <w:widowControl w:val="0"/>
        <w:jc w:val="center"/>
        <w:rPr>
          <w:rFonts w:ascii="Times New Roman" w:hAnsi="Times New Roman"/>
          <w:b/>
          <w:sz w:val="26"/>
          <w:szCs w:val="26"/>
        </w:rPr>
      </w:pPr>
      <w:r w:rsidRPr="007A04D8">
        <w:rPr>
          <w:rFonts w:ascii="Times New Roman" w:hAnsi="Times New Roman"/>
          <w:b/>
          <w:sz w:val="26"/>
          <w:szCs w:val="26"/>
        </w:rPr>
        <w:t>БЕРИСЛАВСЬКА  МІСЬКА  РАДА</w:t>
      </w:r>
    </w:p>
    <w:p w:rsidR="004C05EA" w:rsidRPr="007A04D8" w:rsidRDefault="004C05EA" w:rsidP="009E793A">
      <w:pPr>
        <w:widowControl w:val="0"/>
        <w:jc w:val="center"/>
        <w:rPr>
          <w:rFonts w:ascii="Times New Roman" w:hAnsi="Times New Roman"/>
          <w:b/>
          <w:sz w:val="26"/>
          <w:szCs w:val="26"/>
        </w:rPr>
      </w:pPr>
      <w:r w:rsidRPr="007A04D8">
        <w:rPr>
          <w:rFonts w:ascii="Times New Roman" w:hAnsi="Times New Roman"/>
          <w:b/>
          <w:sz w:val="26"/>
          <w:szCs w:val="26"/>
        </w:rPr>
        <w:t>БЕРИСЛАВСЬКОГО РАЙОНУ ХЕРСОНСЬКОЇ ОБЛАСТІ</w:t>
      </w:r>
    </w:p>
    <w:p w:rsidR="004C05EA" w:rsidRPr="007A04D8" w:rsidRDefault="004C05EA" w:rsidP="009E793A">
      <w:pPr>
        <w:spacing w:before="240" w:after="60"/>
        <w:jc w:val="center"/>
        <w:outlineLvl w:val="6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 xml:space="preserve"> </w:t>
      </w:r>
      <w:r w:rsidRPr="007A04D8">
        <w:rPr>
          <w:rFonts w:ascii="Times New Roman" w:hAnsi="Times New Roman"/>
          <w:b/>
          <w:szCs w:val="28"/>
        </w:rPr>
        <w:t xml:space="preserve">  Р І Ш Е Н Н Я</w:t>
      </w:r>
    </w:p>
    <w:p w:rsidR="004C05EA" w:rsidRPr="00565037" w:rsidRDefault="004C05EA" w:rsidP="009E793A">
      <w:pPr>
        <w:rPr>
          <w:rFonts w:ascii="Times New Roman" w:hAnsi="Times New Roman"/>
          <w:sz w:val="24"/>
          <w:szCs w:val="24"/>
        </w:rPr>
      </w:pPr>
    </w:p>
    <w:p w:rsidR="004C05EA" w:rsidRPr="00565037" w:rsidRDefault="004C05EA" w:rsidP="009E793A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</w:rPr>
        <w:t xml:space="preserve"> </w:t>
      </w:r>
      <w:r w:rsidRPr="00565037">
        <w:rPr>
          <w:rFonts w:ascii="Times New Roman" w:hAnsi="Times New Roman"/>
          <w:b/>
        </w:rPr>
        <w:t>СЕСІЇ МІСЬКОЇ РАДИ VІІІ  СКЛИКАННЯ</w:t>
      </w:r>
    </w:p>
    <w:p w:rsidR="004C05EA" w:rsidRDefault="004C05EA" w:rsidP="009E793A">
      <w:pPr>
        <w:rPr>
          <w:rFonts w:ascii="Times New Roman" w:hAnsi="Times New Roman"/>
          <w:b/>
          <w:sz w:val="24"/>
          <w:szCs w:val="24"/>
        </w:rPr>
      </w:pPr>
    </w:p>
    <w:p w:rsidR="004C05EA" w:rsidRDefault="004C05EA" w:rsidP="009E793A">
      <w:pPr>
        <w:rPr>
          <w:rFonts w:ascii="Times New Roman" w:hAnsi="Times New Roman"/>
          <w:b/>
          <w:sz w:val="24"/>
          <w:szCs w:val="24"/>
        </w:rPr>
      </w:pPr>
    </w:p>
    <w:p w:rsidR="004C05EA" w:rsidRPr="00C74DD7" w:rsidRDefault="004C05EA" w:rsidP="00C74DD7">
      <w:pPr>
        <w:rPr>
          <w:rFonts w:ascii="Times New Roman" w:hAnsi="Times New Roman"/>
          <w:bCs/>
          <w:sz w:val="26"/>
          <w:szCs w:val="26"/>
        </w:rPr>
      </w:pPr>
      <w:r w:rsidRPr="00C74DD7">
        <w:rPr>
          <w:rFonts w:ascii="Times New Roman" w:hAnsi="Times New Roman"/>
          <w:bCs/>
          <w:sz w:val="26"/>
          <w:szCs w:val="26"/>
        </w:rPr>
        <w:t xml:space="preserve"> від 20.01.2021р                                                                                                    № 87</w:t>
      </w:r>
    </w:p>
    <w:p w:rsidR="004C05EA" w:rsidRPr="00741AAA" w:rsidRDefault="004C05EA" w:rsidP="00B26DC6">
      <w:pPr>
        <w:jc w:val="both"/>
        <w:rPr>
          <w:rFonts w:ascii="Times New Roman" w:hAnsi="Times New Roman"/>
          <w:szCs w:val="28"/>
        </w:rPr>
      </w:pPr>
    </w:p>
    <w:p w:rsidR="004C05EA" w:rsidRPr="00741AAA" w:rsidRDefault="004C05EA" w:rsidP="00B26DC6">
      <w:pPr>
        <w:jc w:val="both"/>
        <w:rPr>
          <w:rFonts w:ascii="Times New Roman" w:hAnsi="Times New Roman"/>
          <w:szCs w:val="28"/>
        </w:rPr>
      </w:pPr>
    </w:p>
    <w:p w:rsidR="004C05EA" w:rsidRDefault="004C05EA" w:rsidP="00CB616A">
      <w:pPr>
        <w:rPr>
          <w:rFonts w:ascii="Times New Roman" w:hAnsi="Times New Roman"/>
          <w:sz w:val="26"/>
          <w:szCs w:val="26"/>
        </w:rPr>
      </w:pPr>
      <w:r w:rsidRPr="009E793A">
        <w:rPr>
          <w:rFonts w:ascii="Times New Roman" w:hAnsi="Times New Roman"/>
          <w:sz w:val="26"/>
          <w:szCs w:val="26"/>
        </w:rPr>
        <w:t>Про створення Бериславського</w:t>
      </w:r>
    </w:p>
    <w:p w:rsidR="004C05EA" w:rsidRPr="009E793A" w:rsidRDefault="004C05EA" w:rsidP="00CB616A">
      <w:pPr>
        <w:rPr>
          <w:rFonts w:ascii="Times New Roman" w:hAnsi="Times New Roman"/>
          <w:sz w:val="26"/>
          <w:szCs w:val="26"/>
          <w:lang w:eastAsia="uk-UA"/>
        </w:rPr>
      </w:pPr>
      <w:r w:rsidRPr="009E793A">
        <w:rPr>
          <w:rFonts w:ascii="Times New Roman" w:hAnsi="Times New Roman"/>
          <w:sz w:val="26"/>
          <w:szCs w:val="26"/>
        </w:rPr>
        <w:t>освітнього округу</w:t>
      </w:r>
    </w:p>
    <w:p w:rsidR="004C05EA" w:rsidRPr="00741AAA" w:rsidRDefault="004C05EA" w:rsidP="00B26DC6">
      <w:pPr>
        <w:rPr>
          <w:rFonts w:ascii="Times New Roman" w:hAnsi="Times New Roman"/>
          <w:szCs w:val="28"/>
        </w:rPr>
      </w:pPr>
    </w:p>
    <w:p w:rsidR="004C05EA" w:rsidRPr="00741AAA" w:rsidRDefault="004C05EA" w:rsidP="00B26DC6">
      <w:pPr>
        <w:shd w:val="clear" w:color="auto" w:fill="FFFFFF"/>
        <w:tabs>
          <w:tab w:val="left" w:pos="3828"/>
        </w:tabs>
        <w:autoSpaceDE w:val="0"/>
        <w:autoSpaceDN w:val="0"/>
        <w:adjustRightInd w:val="0"/>
        <w:ind w:right="-1" w:firstLine="567"/>
        <w:jc w:val="both"/>
        <w:rPr>
          <w:rFonts w:ascii="Times New Roman" w:hAnsi="Times New Roman"/>
          <w:szCs w:val="28"/>
        </w:rPr>
      </w:pPr>
    </w:p>
    <w:p w:rsidR="004C05EA" w:rsidRPr="009E793A" w:rsidRDefault="004C05EA" w:rsidP="00B26DC6">
      <w:pPr>
        <w:shd w:val="clear" w:color="auto" w:fill="FFFFFF"/>
        <w:tabs>
          <w:tab w:val="left" w:pos="3828"/>
        </w:tabs>
        <w:autoSpaceDE w:val="0"/>
        <w:autoSpaceDN w:val="0"/>
        <w:adjustRightInd w:val="0"/>
        <w:ind w:right="-1"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9E793A">
        <w:rPr>
          <w:rFonts w:ascii="Times New Roman" w:hAnsi="Times New Roman"/>
          <w:sz w:val="26"/>
          <w:szCs w:val="26"/>
        </w:rPr>
        <w:t xml:space="preserve">На підставі законів України </w:t>
      </w:r>
      <w:r w:rsidRPr="009E793A">
        <w:rPr>
          <w:rFonts w:ascii="Times New Roman" w:hAnsi="Times New Roman"/>
          <w:sz w:val="26"/>
          <w:szCs w:val="26"/>
          <w:shd w:val="clear" w:color="auto" w:fill="FFFFFF"/>
        </w:rPr>
        <w:t>«Про освіту» від 05.09.2017 р. № 2145-</w:t>
      </w:r>
      <w:r w:rsidRPr="009E793A">
        <w:rPr>
          <w:rFonts w:ascii="Times New Roman" w:hAnsi="Times New Roman"/>
          <w:sz w:val="26"/>
          <w:szCs w:val="26"/>
          <w:shd w:val="clear" w:color="auto" w:fill="FFFFFF"/>
          <w:lang w:val="en-US"/>
        </w:rPr>
        <w:t>VIII</w:t>
      </w:r>
      <w:r w:rsidRPr="009E793A">
        <w:rPr>
          <w:rFonts w:ascii="Times New Roman" w:hAnsi="Times New Roman"/>
          <w:sz w:val="26"/>
          <w:szCs w:val="26"/>
          <w:shd w:val="clear" w:color="auto" w:fill="FFFFFF"/>
        </w:rPr>
        <w:t xml:space="preserve">, </w:t>
      </w:r>
      <w:r w:rsidRPr="009E793A">
        <w:rPr>
          <w:rFonts w:ascii="Times New Roman" w:hAnsi="Times New Roman"/>
          <w:sz w:val="26"/>
          <w:szCs w:val="26"/>
        </w:rPr>
        <w:t>«Про повну загальну середню освіту» від 16.01.2020 р. № 463-ІХ, Положення про освітній округ і опорний заклад освіти, затвердженого постановою Кабінету Міністрів України від 19.06.2019 р. № 532</w:t>
      </w:r>
      <w:r w:rsidRPr="009E793A">
        <w:rPr>
          <w:rFonts w:ascii="Times New Roman" w:hAnsi="Times New Roman"/>
          <w:color w:val="000000"/>
          <w:sz w:val="26"/>
          <w:szCs w:val="26"/>
        </w:rPr>
        <w:t xml:space="preserve">, керуючись </w:t>
      </w:r>
      <w:r w:rsidRPr="009E793A">
        <w:rPr>
          <w:rFonts w:ascii="Times New Roman" w:hAnsi="Times New Roman"/>
          <w:sz w:val="26"/>
          <w:szCs w:val="26"/>
        </w:rPr>
        <w:t xml:space="preserve">частиною першою статті 59 Закону України «Про місцеве самоврядування в Україні», з метою задоволення потреби мешканців територіальної громади у здобутті повної загальної середньої освіти, міська рада </w:t>
      </w:r>
    </w:p>
    <w:p w:rsidR="004C05EA" w:rsidRPr="009E793A" w:rsidRDefault="004C05EA" w:rsidP="00B26DC6">
      <w:pPr>
        <w:pStyle w:val="NormalWeb"/>
        <w:spacing w:before="0" w:beforeAutospacing="0" w:after="0" w:afterAutospacing="0"/>
        <w:jc w:val="both"/>
        <w:rPr>
          <w:sz w:val="26"/>
          <w:szCs w:val="26"/>
          <w:lang w:val="uk-UA"/>
        </w:rPr>
      </w:pPr>
    </w:p>
    <w:p w:rsidR="004C05EA" w:rsidRPr="009E793A" w:rsidRDefault="004C05EA" w:rsidP="00B26DC6">
      <w:pPr>
        <w:jc w:val="center"/>
        <w:rPr>
          <w:rFonts w:ascii="Times New Roman" w:hAnsi="Times New Roman"/>
          <w:b/>
          <w:sz w:val="26"/>
          <w:szCs w:val="26"/>
        </w:rPr>
      </w:pPr>
      <w:r w:rsidRPr="009E793A">
        <w:rPr>
          <w:rFonts w:ascii="Times New Roman" w:hAnsi="Times New Roman"/>
          <w:b/>
          <w:sz w:val="26"/>
          <w:szCs w:val="26"/>
        </w:rPr>
        <w:t>ВИРІШИЛА:</w:t>
      </w:r>
    </w:p>
    <w:p w:rsidR="004C05EA" w:rsidRPr="009E793A" w:rsidRDefault="004C05EA" w:rsidP="00B26DC6">
      <w:pPr>
        <w:jc w:val="both"/>
        <w:rPr>
          <w:rFonts w:ascii="Times New Roman" w:hAnsi="Times New Roman"/>
          <w:sz w:val="26"/>
          <w:szCs w:val="26"/>
        </w:rPr>
      </w:pPr>
    </w:p>
    <w:p w:rsidR="004C05EA" w:rsidRPr="009E793A" w:rsidRDefault="004C05EA" w:rsidP="009553E7">
      <w:pPr>
        <w:spacing w:line="228" w:lineRule="auto"/>
        <w:ind w:firstLine="567"/>
        <w:jc w:val="both"/>
        <w:rPr>
          <w:rFonts w:ascii="Times New Roman" w:hAnsi="Times New Roman"/>
          <w:sz w:val="26"/>
          <w:szCs w:val="26"/>
          <w:lang w:eastAsia="zh-CN"/>
        </w:rPr>
      </w:pPr>
      <w:r w:rsidRPr="009E793A">
        <w:rPr>
          <w:rFonts w:ascii="Times New Roman" w:hAnsi="Times New Roman"/>
          <w:sz w:val="26"/>
          <w:szCs w:val="26"/>
        </w:rPr>
        <w:t>1. Створити Бериславський освітній округ та затвердити його склад, що додається.</w:t>
      </w:r>
    </w:p>
    <w:p w:rsidR="004C05EA" w:rsidRPr="009E793A" w:rsidRDefault="004C05EA" w:rsidP="009553E7">
      <w:pPr>
        <w:spacing w:line="228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9E793A">
        <w:rPr>
          <w:rFonts w:ascii="Times New Roman" w:hAnsi="Times New Roman"/>
          <w:sz w:val="26"/>
          <w:szCs w:val="26"/>
        </w:rPr>
        <w:t>2. Визначити Бериславський опорний заклад повної загальної середньої освіти Бериславської міської ради опорним закладом Бериславського освітнього округу.</w:t>
      </w:r>
    </w:p>
    <w:p w:rsidR="004C05EA" w:rsidRPr="009E793A" w:rsidRDefault="004C05EA" w:rsidP="009553E7">
      <w:pPr>
        <w:spacing w:line="228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9E793A">
        <w:rPr>
          <w:rFonts w:ascii="Times New Roman" w:hAnsi="Times New Roman"/>
          <w:sz w:val="26"/>
          <w:szCs w:val="26"/>
        </w:rPr>
        <w:t>4. Управлінню освіти, культури, молоді, туризму та спорту міської ради (_____________) забезпечити виконання даного рішення.</w:t>
      </w:r>
    </w:p>
    <w:p w:rsidR="004C05EA" w:rsidRPr="009E793A" w:rsidRDefault="004C05EA" w:rsidP="006967E3">
      <w:pPr>
        <w:spacing w:line="228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9E793A">
        <w:rPr>
          <w:rFonts w:ascii="Times New Roman" w:hAnsi="Times New Roman"/>
          <w:sz w:val="26"/>
          <w:szCs w:val="26"/>
        </w:rPr>
        <w:t>3. Контроль за виконанням цього рішення покласти</w:t>
      </w:r>
      <w:r w:rsidRPr="009E793A">
        <w:rPr>
          <w:rStyle w:val="a1"/>
          <w:sz w:val="26"/>
          <w:szCs w:val="26"/>
        </w:rPr>
        <w:t xml:space="preserve"> на постійну комісію </w:t>
      </w:r>
      <w:r w:rsidRPr="009E793A">
        <w:rPr>
          <w:rFonts w:ascii="Times New Roman" w:hAnsi="Times New Roman"/>
          <w:sz w:val="26"/>
          <w:szCs w:val="26"/>
        </w:rPr>
        <w:t>з питань освіти, охорони здоров’я, культури, фізичної  культури і спорту та соціального захисту населення,  побутового, торговельного обслуговування, громадського харчування, транспорту і зв’язку</w:t>
      </w:r>
      <w:r>
        <w:rPr>
          <w:rFonts w:ascii="Times New Roman" w:hAnsi="Times New Roman"/>
          <w:sz w:val="26"/>
          <w:szCs w:val="26"/>
        </w:rPr>
        <w:t>.</w:t>
      </w:r>
      <w:r w:rsidRPr="009E793A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4C05EA" w:rsidRPr="009E793A" w:rsidRDefault="004C05EA" w:rsidP="00B26DC6">
      <w:pPr>
        <w:jc w:val="both"/>
        <w:rPr>
          <w:rFonts w:ascii="Times New Roman" w:hAnsi="Times New Roman"/>
          <w:sz w:val="26"/>
          <w:szCs w:val="26"/>
        </w:rPr>
      </w:pPr>
    </w:p>
    <w:p w:rsidR="004C05EA" w:rsidRPr="009E793A" w:rsidRDefault="004C05EA" w:rsidP="00B26DC6">
      <w:pPr>
        <w:jc w:val="both"/>
        <w:rPr>
          <w:rFonts w:ascii="Times New Roman" w:hAnsi="Times New Roman"/>
          <w:sz w:val="26"/>
          <w:szCs w:val="26"/>
        </w:rPr>
      </w:pPr>
    </w:p>
    <w:p w:rsidR="004C05EA" w:rsidRPr="009E793A" w:rsidRDefault="004C05EA" w:rsidP="00B26DC6">
      <w:pPr>
        <w:jc w:val="both"/>
        <w:rPr>
          <w:rFonts w:ascii="Times New Roman" w:hAnsi="Times New Roman"/>
          <w:sz w:val="26"/>
          <w:szCs w:val="26"/>
        </w:rPr>
      </w:pPr>
    </w:p>
    <w:p w:rsidR="004C05EA" w:rsidRPr="009E793A" w:rsidRDefault="004C05EA" w:rsidP="009E793A">
      <w:pPr>
        <w:jc w:val="both"/>
        <w:rPr>
          <w:rFonts w:ascii="Times New Roman" w:hAnsi="Times New Roman"/>
          <w:caps/>
          <w:sz w:val="26"/>
          <w:szCs w:val="26"/>
        </w:rPr>
      </w:pPr>
      <w:r w:rsidRPr="009E793A">
        <w:rPr>
          <w:rFonts w:ascii="Times New Roman" w:hAnsi="Times New Roman"/>
          <w:sz w:val="26"/>
          <w:szCs w:val="26"/>
        </w:rPr>
        <w:t xml:space="preserve">Міський голова </w:t>
      </w:r>
      <w:r w:rsidRPr="009E793A">
        <w:rPr>
          <w:rFonts w:ascii="Times New Roman" w:hAnsi="Times New Roman"/>
          <w:sz w:val="26"/>
          <w:szCs w:val="26"/>
        </w:rPr>
        <w:tab/>
      </w:r>
      <w:r w:rsidRPr="009E793A">
        <w:rPr>
          <w:rFonts w:ascii="Times New Roman" w:hAnsi="Times New Roman"/>
          <w:sz w:val="26"/>
          <w:szCs w:val="26"/>
        </w:rPr>
        <w:tab/>
      </w:r>
      <w:r w:rsidRPr="009E793A">
        <w:rPr>
          <w:rFonts w:ascii="Times New Roman" w:hAnsi="Times New Roman"/>
          <w:sz w:val="26"/>
          <w:szCs w:val="26"/>
        </w:rPr>
        <w:tab/>
      </w:r>
      <w:r w:rsidRPr="009E793A">
        <w:rPr>
          <w:rFonts w:ascii="Times New Roman" w:hAnsi="Times New Roman"/>
          <w:sz w:val="26"/>
          <w:szCs w:val="26"/>
        </w:rPr>
        <w:tab/>
      </w:r>
      <w:r w:rsidRPr="009E793A">
        <w:rPr>
          <w:rFonts w:ascii="Times New Roman" w:hAnsi="Times New Roman"/>
          <w:sz w:val="26"/>
          <w:szCs w:val="26"/>
        </w:rPr>
        <w:tab/>
      </w:r>
      <w:r w:rsidRPr="009E793A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 xml:space="preserve"> Олександр </w:t>
      </w:r>
      <w:r w:rsidRPr="009E793A">
        <w:rPr>
          <w:rFonts w:ascii="Times New Roman" w:hAnsi="Times New Roman"/>
          <w:caps/>
          <w:sz w:val="26"/>
          <w:szCs w:val="26"/>
        </w:rPr>
        <w:t xml:space="preserve"> Шаповалов</w:t>
      </w:r>
    </w:p>
    <w:p w:rsidR="004C05EA" w:rsidRPr="009E793A" w:rsidRDefault="004C05EA" w:rsidP="008D767A">
      <w:pPr>
        <w:spacing w:line="252" w:lineRule="auto"/>
        <w:ind w:left="5388" w:firstLine="708"/>
        <w:rPr>
          <w:rFonts w:ascii="Times New Roman" w:hAnsi="Times New Roman"/>
          <w:sz w:val="26"/>
          <w:szCs w:val="26"/>
        </w:rPr>
      </w:pPr>
    </w:p>
    <w:p w:rsidR="004C05EA" w:rsidRPr="009E793A" w:rsidRDefault="004C05EA" w:rsidP="008D767A">
      <w:pPr>
        <w:spacing w:line="252" w:lineRule="auto"/>
        <w:ind w:left="5388" w:firstLine="708"/>
        <w:rPr>
          <w:rFonts w:ascii="Times New Roman" w:hAnsi="Times New Roman"/>
          <w:sz w:val="26"/>
          <w:szCs w:val="26"/>
        </w:rPr>
      </w:pPr>
    </w:p>
    <w:p w:rsidR="004C05EA" w:rsidRPr="009E793A" w:rsidRDefault="004C05EA" w:rsidP="008D767A">
      <w:pPr>
        <w:spacing w:line="252" w:lineRule="auto"/>
        <w:ind w:left="5388" w:firstLine="708"/>
        <w:rPr>
          <w:rFonts w:ascii="Times New Roman" w:hAnsi="Times New Roman"/>
          <w:sz w:val="26"/>
          <w:szCs w:val="26"/>
        </w:rPr>
      </w:pPr>
    </w:p>
    <w:p w:rsidR="004C05EA" w:rsidRPr="009E793A" w:rsidRDefault="004C05EA" w:rsidP="008D767A">
      <w:pPr>
        <w:spacing w:line="252" w:lineRule="auto"/>
        <w:ind w:left="5388" w:firstLine="708"/>
        <w:rPr>
          <w:rFonts w:ascii="Times New Roman" w:hAnsi="Times New Roman"/>
          <w:sz w:val="26"/>
          <w:szCs w:val="26"/>
        </w:rPr>
      </w:pPr>
    </w:p>
    <w:p w:rsidR="004C05EA" w:rsidRPr="00741AAA" w:rsidRDefault="004C05EA" w:rsidP="008D767A">
      <w:pPr>
        <w:spacing w:line="252" w:lineRule="auto"/>
        <w:ind w:left="5388" w:firstLine="708"/>
        <w:rPr>
          <w:rFonts w:ascii="Times New Roman" w:hAnsi="Times New Roman"/>
          <w:sz w:val="26"/>
          <w:szCs w:val="26"/>
        </w:rPr>
      </w:pPr>
    </w:p>
    <w:p w:rsidR="004C05EA" w:rsidRPr="00741AAA" w:rsidRDefault="004C05EA" w:rsidP="008D767A">
      <w:pPr>
        <w:spacing w:line="252" w:lineRule="auto"/>
        <w:ind w:left="5388" w:firstLine="708"/>
        <w:rPr>
          <w:rFonts w:ascii="Times New Roman" w:hAnsi="Times New Roman"/>
          <w:sz w:val="26"/>
          <w:szCs w:val="26"/>
        </w:rPr>
      </w:pPr>
    </w:p>
    <w:p w:rsidR="004C05EA" w:rsidRPr="00741AAA" w:rsidRDefault="004C05EA" w:rsidP="008D767A">
      <w:pPr>
        <w:spacing w:line="252" w:lineRule="auto"/>
        <w:ind w:left="5388" w:firstLine="708"/>
        <w:rPr>
          <w:rFonts w:ascii="Times New Roman" w:hAnsi="Times New Roman"/>
          <w:sz w:val="26"/>
          <w:szCs w:val="26"/>
        </w:rPr>
        <w:sectPr w:rsidR="004C05EA" w:rsidRPr="00741AAA" w:rsidSect="00B43908">
          <w:pgSz w:w="11906" w:h="16838" w:code="9"/>
          <w:pgMar w:top="1134" w:right="851" w:bottom="1134" w:left="1701" w:header="284" w:footer="284" w:gutter="0"/>
          <w:pgNumType w:start="1"/>
          <w:cols w:space="708"/>
          <w:titlePg/>
          <w:docGrid w:linePitch="381"/>
        </w:sectPr>
      </w:pPr>
    </w:p>
    <w:p w:rsidR="004C05EA" w:rsidRDefault="004C05EA" w:rsidP="006D298C">
      <w:pPr>
        <w:ind w:left="10206" w:hanging="20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Додаток до рішення  6 сесії</w:t>
      </w:r>
    </w:p>
    <w:p w:rsidR="004C05EA" w:rsidRDefault="004C05EA" w:rsidP="00741AAA">
      <w:pPr>
        <w:ind w:left="10206" w:hanging="20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міської ради VІІІ скликання</w:t>
      </w:r>
    </w:p>
    <w:p w:rsidR="004C05EA" w:rsidRPr="000367BC" w:rsidRDefault="004C05EA" w:rsidP="006D298C">
      <w:pPr>
        <w:ind w:left="5245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</w:t>
      </w:r>
      <w:r w:rsidRPr="0086583E">
        <w:rPr>
          <w:rFonts w:ascii="Times New Roman" w:hAnsi="Times New Roman"/>
          <w:bCs/>
          <w:sz w:val="24"/>
          <w:szCs w:val="24"/>
        </w:rPr>
        <w:t>від 20.01.2021р</w:t>
      </w:r>
      <w:r w:rsidRPr="000367BC">
        <w:rPr>
          <w:rFonts w:ascii="Times New Roman" w:hAnsi="Times New Roman"/>
          <w:szCs w:val="28"/>
        </w:rPr>
        <w:t xml:space="preserve"> №</w:t>
      </w:r>
      <w:r>
        <w:rPr>
          <w:rFonts w:ascii="Times New Roman" w:hAnsi="Times New Roman"/>
          <w:szCs w:val="28"/>
        </w:rPr>
        <w:t xml:space="preserve"> 87</w:t>
      </w:r>
    </w:p>
    <w:p w:rsidR="004C05EA" w:rsidRDefault="004C05EA" w:rsidP="00741AAA">
      <w:pPr>
        <w:ind w:left="10206" w:hanging="20"/>
        <w:rPr>
          <w:rFonts w:ascii="Times New Roman" w:hAnsi="Times New Roman"/>
          <w:szCs w:val="28"/>
        </w:rPr>
      </w:pPr>
    </w:p>
    <w:p w:rsidR="004C05EA" w:rsidRPr="00741AAA" w:rsidRDefault="004C05EA" w:rsidP="00741AAA">
      <w:pPr>
        <w:tabs>
          <w:tab w:val="left" w:pos="567"/>
        </w:tabs>
        <w:ind w:left="5040" w:firstLine="772"/>
        <w:rPr>
          <w:rFonts w:ascii="Times New Roman" w:hAnsi="Times New Roman"/>
          <w:sz w:val="26"/>
          <w:szCs w:val="26"/>
        </w:rPr>
      </w:pPr>
    </w:p>
    <w:p w:rsidR="004C05EA" w:rsidRPr="00741AAA" w:rsidRDefault="004C05EA" w:rsidP="00741AAA">
      <w:pPr>
        <w:tabs>
          <w:tab w:val="left" w:pos="567"/>
        </w:tabs>
        <w:ind w:left="5040" w:firstLine="772"/>
        <w:rPr>
          <w:rFonts w:ascii="Times New Roman" w:hAnsi="Times New Roman"/>
          <w:sz w:val="26"/>
          <w:szCs w:val="26"/>
        </w:rPr>
      </w:pPr>
    </w:p>
    <w:p w:rsidR="004C05EA" w:rsidRPr="00741AAA" w:rsidRDefault="004C05EA" w:rsidP="00741AAA">
      <w:pPr>
        <w:jc w:val="center"/>
        <w:rPr>
          <w:rFonts w:ascii="Times New Roman" w:hAnsi="Times New Roman"/>
          <w:b/>
          <w:szCs w:val="26"/>
        </w:rPr>
      </w:pPr>
      <w:r w:rsidRPr="00741AAA">
        <w:rPr>
          <w:rFonts w:ascii="Times New Roman" w:hAnsi="Times New Roman"/>
          <w:b/>
          <w:szCs w:val="26"/>
        </w:rPr>
        <w:t>СКЛАД</w:t>
      </w:r>
    </w:p>
    <w:p w:rsidR="004C05EA" w:rsidRPr="00741AAA" w:rsidRDefault="004C05EA" w:rsidP="00741AAA">
      <w:pPr>
        <w:jc w:val="center"/>
        <w:rPr>
          <w:rFonts w:ascii="Times New Roman" w:hAnsi="Times New Roman"/>
          <w:b/>
          <w:szCs w:val="26"/>
        </w:rPr>
      </w:pPr>
      <w:r w:rsidRPr="00741AAA">
        <w:rPr>
          <w:rFonts w:ascii="Times New Roman" w:hAnsi="Times New Roman"/>
          <w:b/>
          <w:szCs w:val="26"/>
        </w:rPr>
        <w:t xml:space="preserve"> Бериславського освітнього округу</w:t>
      </w:r>
    </w:p>
    <w:p w:rsidR="004C05EA" w:rsidRPr="00741AAA" w:rsidRDefault="004C05EA" w:rsidP="00741AAA">
      <w:pPr>
        <w:jc w:val="center"/>
        <w:rPr>
          <w:rFonts w:ascii="Times New Roman" w:hAnsi="Times New Roman"/>
          <w:sz w:val="26"/>
          <w:szCs w:val="26"/>
        </w:rPr>
      </w:pPr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1"/>
        <w:gridCol w:w="2413"/>
        <w:gridCol w:w="3381"/>
        <w:gridCol w:w="3349"/>
        <w:gridCol w:w="5194"/>
      </w:tblGrid>
      <w:tr w:rsidR="004C05EA" w:rsidRPr="00741AAA" w:rsidTr="00741AAA">
        <w:tc>
          <w:tcPr>
            <w:tcW w:w="531" w:type="dxa"/>
            <w:vAlign w:val="center"/>
          </w:tcPr>
          <w:p w:rsidR="004C05EA" w:rsidRPr="00741AAA" w:rsidRDefault="004C05EA">
            <w:pPr>
              <w:jc w:val="center"/>
              <w:rPr>
                <w:rFonts w:ascii="Times New Roman" w:hAnsi="Times New Roman"/>
                <w:szCs w:val="28"/>
              </w:rPr>
            </w:pPr>
            <w:r w:rsidRPr="00741AAA">
              <w:rPr>
                <w:rFonts w:ascii="Times New Roman" w:hAnsi="Times New Roman"/>
                <w:szCs w:val="28"/>
              </w:rPr>
              <w:t>№</w:t>
            </w:r>
          </w:p>
          <w:p w:rsidR="004C05EA" w:rsidRPr="00741AAA" w:rsidRDefault="004C05EA">
            <w:pPr>
              <w:jc w:val="center"/>
              <w:rPr>
                <w:rFonts w:ascii="Times New Roman" w:hAnsi="Times New Roman"/>
                <w:szCs w:val="28"/>
              </w:rPr>
            </w:pPr>
            <w:r w:rsidRPr="00741AAA">
              <w:rPr>
                <w:rFonts w:ascii="Times New Roman" w:hAnsi="Times New Roman"/>
                <w:szCs w:val="28"/>
              </w:rPr>
              <w:t>з/п</w:t>
            </w:r>
          </w:p>
        </w:tc>
        <w:tc>
          <w:tcPr>
            <w:tcW w:w="2412" w:type="dxa"/>
            <w:vAlign w:val="center"/>
          </w:tcPr>
          <w:p w:rsidR="004C05EA" w:rsidRPr="00741AAA" w:rsidRDefault="004C05EA">
            <w:pPr>
              <w:jc w:val="center"/>
              <w:rPr>
                <w:rFonts w:ascii="Times New Roman" w:hAnsi="Times New Roman"/>
                <w:szCs w:val="28"/>
              </w:rPr>
            </w:pPr>
            <w:r w:rsidRPr="00741AAA">
              <w:rPr>
                <w:rFonts w:ascii="Times New Roman" w:hAnsi="Times New Roman"/>
                <w:szCs w:val="28"/>
              </w:rPr>
              <w:t>Назва освітнього округу</w:t>
            </w:r>
          </w:p>
        </w:tc>
        <w:tc>
          <w:tcPr>
            <w:tcW w:w="6728" w:type="dxa"/>
            <w:gridSpan w:val="2"/>
          </w:tcPr>
          <w:p w:rsidR="004C05EA" w:rsidRPr="00741AAA" w:rsidRDefault="004C05EA">
            <w:pPr>
              <w:jc w:val="center"/>
              <w:rPr>
                <w:rFonts w:ascii="Times New Roman" w:hAnsi="Times New Roman"/>
                <w:szCs w:val="28"/>
              </w:rPr>
            </w:pPr>
            <w:r w:rsidRPr="00741AAA">
              <w:rPr>
                <w:rFonts w:ascii="Times New Roman" w:hAnsi="Times New Roman"/>
                <w:szCs w:val="28"/>
              </w:rPr>
              <w:t xml:space="preserve">Опорний заклад </w:t>
            </w:r>
          </w:p>
          <w:p w:rsidR="004C05EA" w:rsidRPr="00741AAA" w:rsidRDefault="004C05EA">
            <w:pPr>
              <w:jc w:val="center"/>
              <w:rPr>
                <w:rFonts w:ascii="Times New Roman" w:hAnsi="Times New Roman"/>
                <w:szCs w:val="28"/>
              </w:rPr>
            </w:pPr>
            <w:r w:rsidRPr="00741AAA">
              <w:rPr>
                <w:rFonts w:ascii="Times New Roman" w:hAnsi="Times New Roman"/>
                <w:szCs w:val="28"/>
              </w:rPr>
              <w:t>повної загальної середньої освіти</w:t>
            </w:r>
          </w:p>
          <w:p w:rsidR="004C05EA" w:rsidRPr="00741AAA" w:rsidRDefault="004C05E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5192" w:type="dxa"/>
            <w:vAlign w:val="center"/>
          </w:tcPr>
          <w:p w:rsidR="004C05EA" w:rsidRPr="00741AAA" w:rsidRDefault="004C05EA">
            <w:pPr>
              <w:jc w:val="center"/>
              <w:rPr>
                <w:rFonts w:ascii="Times New Roman" w:hAnsi="Times New Roman"/>
                <w:szCs w:val="28"/>
              </w:rPr>
            </w:pPr>
            <w:r w:rsidRPr="00741AAA">
              <w:rPr>
                <w:rFonts w:ascii="Times New Roman" w:hAnsi="Times New Roman"/>
                <w:szCs w:val="28"/>
              </w:rPr>
              <w:t>Учасники освітнього округу</w:t>
            </w:r>
          </w:p>
        </w:tc>
      </w:tr>
      <w:tr w:rsidR="004C05EA" w:rsidRPr="00741AAA" w:rsidTr="00741AAA">
        <w:tc>
          <w:tcPr>
            <w:tcW w:w="531" w:type="dxa"/>
            <w:vMerge w:val="restart"/>
          </w:tcPr>
          <w:p w:rsidR="004C05EA" w:rsidRPr="00741AAA" w:rsidRDefault="004C05EA">
            <w:pPr>
              <w:rPr>
                <w:rFonts w:ascii="Times New Roman" w:hAnsi="Times New Roman"/>
                <w:szCs w:val="28"/>
              </w:rPr>
            </w:pPr>
            <w:r w:rsidRPr="00741AAA">
              <w:rPr>
                <w:rFonts w:ascii="Times New Roman" w:hAnsi="Times New Roman"/>
                <w:szCs w:val="28"/>
              </w:rPr>
              <w:t>1.</w:t>
            </w:r>
          </w:p>
        </w:tc>
        <w:tc>
          <w:tcPr>
            <w:tcW w:w="2412" w:type="dxa"/>
            <w:vMerge w:val="restart"/>
          </w:tcPr>
          <w:p w:rsidR="004C05EA" w:rsidRPr="00741AAA" w:rsidRDefault="004C05EA">
            <w:pPr>
              <w:ind w:right="-108"/>
              <w:rPr>
                <w:rFonts w:ascii="Times New Roman" w:hAnsi="Times New Roman"/>
                <w:szCs w:val="28"/>
              </w:rPr>
            </w:pPr>
            <w:r w:rsidRPr="00741AAA">
              <w:rPr>
                <w:rFonts w:ascii="Times New Roman" w:hAnsi="Times New Roman"/>
                <w:szCs w:val="28"/>
              </w:rPr>
              <w:t>Бериславський освітній округ</w:t>
            </w:r>
          </w:p>
        </w:tc>
        <w:tc>
          <w:tcPr>
            <w:tcW w:w="6728" w:type="dxa"/>
            <w:gridSpan w:val="2"/>
          </w:tcPr>
          <w:p w:rsidR="004C05EA" w:rsidRPr="00741AAA" w:rsidRDefault="004C05EA" w:rsidP="00741AAA">
            <w:pPr>
              <w:tabs>
                <w:tab w:val="left" w:pos="5983"/>
              </w:tabs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Бериславський опорний заклад повної загальної середньої освіти Бериславської міської ради</w:t>
            </w:r>
          </w:p>
        </w:tc>
        <w:tc>
          <w:tcPr>
            <w:tcW w:w="5192" w:type="dxa"/>
          </w:tcPr>
          <w:p w:rsidR="004C05EA" w:rsidRPr="00741AAA" w:rsidRDefault="004C05EA">
            <w:pPr>
              <w:tabs>
                <w:tab w:val="left" w:pos="5983"/>
              </w:tabs>
              <w:jc w:val="both"/>
              <w:rPr>
                <w:rFonts w:ascii="Times New Roman" w:hAnsi="Times New Roman"/>
                <w:szCs w:val="28"/>
              </w:rPr>
            </w:pPr>
            <w:r w:rsidRPr="00741AAA">
              <w:rPr>
                <w:rFonts w:ascii="Times New Roman" w:hAnsi="Times New Roman"/>
                <w:szCs w:val="28"/>
              </w:rPr>
              <w:t xml:space="preserve">Бериславський </w:t>
            </w:r>
            <w:r>
              <w:rPr>
                <w:rFonts w:ascii="Times New Roman" w:hAnsi="Times New Roman"/>
                <w:szCs w:val="28"/>
              </w:rPr>
              <w:t xml:space="preserve">заклад повної загальної середньої освіти </w:t>
            </w:r>
            <w:r w:rsidRPr="00741AAA">
              <w:rPr>
                <w:rFonts w:ascii="Times New Roman" w:hAnsi="Times New Roman"/>
                <w:szCs w:val="28"/>
              </w:rPr>
              <w:t>№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741AAA">
              <w:rPr>
                <w:rFonts w:ascii="Times New Roman" w:hAnsi="Times New Roman"/>
                <w:szCs w:val="28"/>
              </w:rPr>
              <w:t xml:space="preserve">3 </w:t>
            </w:r>
            <w:r>
              <w:rPr>
                <w:rFonts w:ascii="Times New Roman" w:hAnsi="Times New Roman"/>
                <w:szCs w:val="28"/>
              </w:rPr>
              <w:t>Бериславської міської ради</w:t>
            </w:r>
            <w:r w:rsidRPr="00741AAA">
              <w:rPr>
                <w:rFonts w:ascii="Times New Roman" w:hAnsi="Times New Roman"/>
                <w:szCs w:val="28"/>
              </w:rPr>
              <w:t xml:space="preserve"> 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</w:p>
          <w:p w:rsidR="004C05EA" w:rsidRPr="00741AAA" w:rsidRDefault="004C05EA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4C05EA" w:rsidRPr="00741AAA" w:rsidTr="00741AAA">
        <w:trPr>
          <w:trHeight w:val="432"/>
        </w:trPr>
        <w:tc>
          <w:tcPr>
            <w:tcW w:w="531" w:type="dxa"/>
            <w:vMerge/>
            <w:vAlign w:val="center"/>
          </w:tcPr>
          <w:p w:rsidR="004C05EA" w:rsidRPr="00741AAA" w:rsidRDefault="004C05EA">
            <w:pPr>
              <w:rPr>
                <w:rFonts w:ascii="Times New Roman" w:hAnsi="Times New Roman"/>
                <w:szCs w:val="28"/>
                <w:lang w:eastAsia="zh-CN"/>
              </w:rPr>
            </w:pPr>
          </w:p>
        </w:tc>
        <w:tc>
          <w:tcPr>
            <w:tcW w:w="2412" w:type="dxa"/>
            <w:vMerge/>
            <w:vAlign w:val="center"/>
          </w:tcPr>
          <w:p w:rsidR="004C05EA" w:rsidRPr="00741AAA" w:rsidRDefault="004C05EA">
            <w:pPr>
              <w:rPr>
                <w:rFonts w:ascii="Times New Roman" w:hAnsi="Times New Roman"/>
                <w:szCs w:val="28"/>
                <w:lang w:eastAsia="zh-CN"/>
              </w:rPr>
            </w:pPr>
          </w:p>
        </w:tc>
        <w:tc>
          <w:tcPr>
            <w:tcW w:w="6728" w:type="dxa"/>
            <w:gridSpan w:val="2"/>
          </w:tcPr>
          <w:p w:rsidR="004C05EA" w:rsidRPr="00741AAA" w:rsidRDefault="004C05EA" w:rsidP="00741AAA">
            <w:pPr>
              <w:jc w:val="center"/>
              <w:rPr>
                <w:rFonts w:ascii="Times New Roman" w:hAnsi="Times New Roman"/>
                <w:szCs w:val="28"/>
              </w:rPr>
            </w:pPr>
            <w:r w:rsidRPr="00741AAA">
              <w:rPr>
                <w:rFonts w:ascii="Times New Roman" w:hAnsi="Times New Roman"/>
                <w:szCs w:val="28"/>
              </w:rPr>
              <w:t>Відокремлені підрозділи</w:t>
            </w:r>
          </w:p>
        </w:tc>
        <w:tc>
          <w:tcPr>
            <w:tcW w:w="5192" w:type="dxa"/>
            <w:vMerge w:val="restart"/>
          </w:tcPr>
          <w:p w:rsidR="004C05EA" w:rsidRPr="00741AAA" w:rsidRDefault="004C05EA">
            <w:pPr>
              <w:tabs>
                <w:tab w:val="left" w:pos="5983"/>
              </w:tabs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Новобериславська гімназія Бериславської міської ради</w:t>
            </w:r>
          </w:p>
          <w:p w:rsidR="004C05EA" w:rsidRPr="00741AAA" w:rsidRDefault="004C05EA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4C05EA" w:rsidRPr="00741AAA" w:rsidTr="00741AAA">
        <w:trPr>
          <w:trHeight w:val="900"/>
        </w:trPr>
        <w:tc>
          <w:tcPr>
            <w:tcW w:w="531" w:type="dxa"/>
            <w:vMerge/>
            <w:vAlign w:val="center"/>
          </w:tcPr>
          <w:p w:rsidR="004C05EA" w:rsidRPr="00741AAA" w:rsidRDefault="004C05EA">
            <w:pPr>
              <w:rPr>
                <w:rFonts w:ascii="Times New Roman" w:hAnsi="Times New Roman"/>
                <w:szCs w:val="28"/>
                <w:lang w:eastAsia="zh-CN"/>
              </w:rPr>
            </w:pPr>
          </w:p>
        </w:tc>
        <w:tc>
          <w:tcPr>
            <w:tcW w:w="2412" w:type="dxa"/>
            <w:vMerge/>
            <w:vAlign w:val="center"/>
          </w:tcPr>
          <w:p w:rsidR="004C05EA" w:rsidRPr="00741AAA" w:rsidRDefault="004C05EA">
            <w:pPr>
              <w:rPr>
                <w:rFonts w:ascii="Times New Roman" w:hAnsi="Times New Roman"/>
                <w:szCs w:val="28"/>
                <w:lang w:eastAsia="zh-CN"/>
              </w:rPr>
            </w:pPr>
          </w:p>
        </w:tc>
        <w:tc>
          <w:tcPr>
            <w:tcW w:w="3380" w:type="dxa"/>
          </w:tcPr>
          <w:p w:rsidR="004C05EA" w:rsidRPr="00741AAA" w:rsidRDefault="004C05EA">
            <w:pPr>
              <w:tabs>
                <w:tab w:val="left" w:pos="5983"/>
              </w:tabs>
              <w:jc w:val="both"/>
              <w:rPr>
                <w:rFonts w:ascii="Times New Roman" w:hAnsi="Times New Roman"/>
                <w:szCs w:val="28"/>
              </w:rPr>
            </w:pPr>
            <w:r w:rsidRPr="00741AAA">
              <w:rPr>
                <w:rFonts w:ascii="Times New Roman" w:hAnsi="Times New Roman"/>
                <w:szCs w:val="28"/>
              </w:rPr>
              <w:t>Бериславська філія №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741AAA">
              <w:rPr>
                <w:rFonts w:ascii="Times New Roman" w:hAnsi="Times New Roman"/>
                <w:szCs w:val="28"/>
              </w:rPr>
              <w:t xml:space="preserve">1 </w:t>
            </w:r>
            <w:r>
              <w:rPr>
                <w:rFonts w:ascii="Times New Roman" w:hAnsi="Times New Roman"/>
                <w:szCs w:val="28"/>
              </w:rPr>
              <w:t>Бериславського опорного закладу повної загальної середньої освіти Бериславської міської ради</w:t>
            </w:r>
          </w:p>
          <w:p w:rsidR="004C05EA" w:rsidRPr="00741AAA" w:rsidRDefault="004C05EA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3348" w:type="dxa"/>
          </w:tcPr>
          <w:p w:rsidR="004C05EA" w:rsidRPr="00741AAA" w:rsidRDefault="004C05EA">
            <w:pPr>
              <w:tabs>
                <w:tab w:val="left" w:pos="5983"/>
              </w:tabs>
              <w:jc w:val="both"/>
              <w:rPr>
                <w:rFonts w:ascii="Times New Roman" w:hAnsi="Times New Roman"/>
                <w:szCs w:val="28"/>
              </w:rPr>
            </w:pPr>
            <w:r w:rsidRPr="00741AAA">
              <w:rPr>
                <w:rFonts w:ascii="Times New Roman" w:hAnsi="Times New Roman"/>
                <w:szCs w:val="28"/>
              </w:rPr>
              <w:t>Бериславська філія №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741AAA">
              <w:rPr>
                <w:rFonts w:ascii="Times New Roman" w:hAnsi="Times New Roman"/>
                <w:szCs w:val="28"/>
              </w:rPr>
              <w:t xml:space="preserve">2 </w:t>
            </w:r>
            <w:r>
              <w:rPr>
                <w:rFonts w:ascii="Times New Roman" w:hAnsi="Times New Roman"/>
                <w:szCs w:val="28"/>
              </w:rPr>
              <w:t>Бериславського опорного закладу повної загальної середньої освіти Бериславської міської ради</w:t>
            </w:r>
          </w:p>
          <w:p w:rsidR="004C05EA" w:rsidRPr="00741AAA" w:rsidRDefault="004C05EA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5192" w:type="dxa"/>
            <w:vMerge/>
            <w:vAlign w:val="center"/>
          </w:tcPr>
          <w:p w:rsidR="004C05EA" w:rsidRPr="00741AAA" w:rsidRDefault="004C05EA">
            <w:pPr>
              <w:rPr>
                <w:rFonts w:ascii="Times New Roman" w:hAnsi="Times New Roman"/>
                <w:szCs w:val="28"/>
                <w:lang w:eastAsia="zh-CN"/>
              </w:rPr>
            </w:pPr>
          </w:p>
        </w:tc>
      </w:tr>
    </w:tbl>
    <w:p w:rsidR="004C05EA" w:rsidRPr="00741AAA" w:rsidRDefault="004C05EA" w:rsidP="00741AAA">
      <w:pPr>
        <w:rPr>
          <w:rFonts w:ascii="Times New Roman" w:hAnsi="Times New Roman"/>
          <w:sz w:val="26"/>
          <w:szCs w:val="26"/>
          <w:lang w:eastAsia="zh-CN"/>
        </w:rPr>
      </w:pPr>
      <w:r w:rsidRPr="00741AAA">
        <w:rPr>
          <w:rFonts w:ascii="Times New Roman" w:hAnsi="Times New Roman"/>
          <w:sz w:val="26"/>
          <w:szCs w:val="26"/>
        </w:rPr>
        <w:t xml:space="preserve">              </w:t>
      </w:r>
    </w:p>
    <w:p w:rsidR="004C05EA" w:rsidRDefault="004C05EA" w:rsidP="00741AAA">
      <w:pPr>
        <w:tabs>
          <w:tab w:val="left" w:pos="1270"/>
        </w:tabs>
        <w:rPr>
          <w:rFonts w:ascii="Times New Roman" w:hAnsi="Times New Roman"/>
          <w:sz w:val="26"/>
          <w:szCs w:val="26"/>
        </w:rPr>
      </w:pPr>
    </w:p>
    <w:p w:rsidR="004C05EA" w:rsidRPr="00741AAA" w:rsidRDefault="004C05EA" w:rsidP="00741AAA">
      <w:pPr>
        <w:tabs>
          <w:tab w:val="left" w:pos="1270"/>
        </w:tabs>
        <w:rPr>
          <w:rFonts w:ascii="Times New Roman" w:hAnsi="Times New Roman"/>
          <w:szCs w:val="26"/>
        </w:rPr>
      </w:pPr>
      <w:r w:rsidRPr="00741AAA">
        <w:rPr>
          <w:rFonts w:ascii="Times New Roman" w:hAnsi="Times New Roman"/>
          <w:szCs w:val="26"/>
        </w:rPr>
        <w:t xml:space="preserve">Начальник управління освіти, культури, </w:t>
      </w:r>
    </w:p>
    <w:p w:rsidR="004C05EA" w:rsidRPr="00741AAA" w:rsidRDefault="004C05EA" w:rsidP="00741AAA">
      <w:pPr>
        <w:tabs>
          <w:tab w:val="left" w:pos="1270"/>
        </w:tabs>
        <w:rPr>
          <w:rFonts w:ascii="Times New Roman" w:hAnsi="Times New Roman"/>
          <w:szCs w:val="26"/>
        </w:rPr>
        <w:sectPr w:rsidR="004C05EA" w:rsidRPr="00741AAA" w:rsidSect="00741AAA">
          <w:pgSz w:w="16838" w:h="11906" w:orient="landscape" w:code="9"/>
          <w:pgMar w:top="1701" w:right="1134" w:bottom="851" w:left="1134" w:header="284" w:footer="284" w:gutter="0"/>
          <w:pgNumType w:start="1"/>
          <w:cols w:space="708"/>
          <w:titlePg/>
          <w:docGrid w:linePitch="381"/>
        </w:sectPr>
      </w:pPr>
      <w:r w:rsidRPr="00741AAA">
        <w:rPr>
          <w:rFonts w:ascii="Times New Roman" w:hAnsi="Times New Roman"/>
          <w:szCs w:val="26"/>
        </w:rPr>
        <w:t xml:space="preserve">молоді, туризму та спорту міської </w:t>
      </w:r>
      <w:r>
        <w:rPr>
          <w:rFonts w:ascii="Times New Roman" w:hAnsi="Times New Roman"/>
          <w:szCs w:val="26"/>
        </w:rPr>
        <w:t>ради</w:t>
      </w:r>
    </w:p>
    <w:p w:rsidR="004C05EA" w:rsidRPr="00741AAA" w:rsidRDefault="004C05EA" w:rsidP="0047663A">
      <w:pPr>
        <w:spacing w:line="252" w:lineRule="auto"/>
        <w:rPr>
          <w:rFonts w:ascii="Times New Roman" w:hAnsi="Times New Roman"/>
          <w:sz w:val="26"/>
          <w:szCs w:val="26"/>
        </w:rPr>
      </w:pPr>
      <w:bookmarkStart w:id="0" w:name="_GoBack"/>
      <w:bookmarkEnd w:id="0"/>
    </w:p>
    <w:sectPr w:rsidR="004C05EA" w:rsidRPr="00741AAA" w:rsidSect="00B43908">
      <w:pgSz w:w="11906" w:h="16838" w:code="9"/>
      <w:pgMar w:top="1134" w:right="851" w:bottom="1134" w:left="1701" w:header="284" w:footer="284" w:gutter="0"/>
      <w:pgNumType w:start="1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05EA" w:rsidRDefault="004C05EA">
      <w:r>
        <w:separator/>
      </w:r>
    </w:p>
  </w:endnote>
  <w:endnote w:type="continuationSeparator" w:id="0">
    <w:p w:rsidR="004C05EA" w:rsidRDefault="004C05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MS Gothic"/>
    <w:panose1 w:val="00000000000000000000"/>
    <w:charset w:val="80"/>
    <w:family w:val="roman"/>
    <w:notTrueType/>
    <w:pitch w:val="variable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krainianPeterburg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05EA" w:rsidRDefault="004C05EA">
      <w:r>
        <w:separator/>
      </w:r>
    </w:p>
  </w:footnote>
  <w:footnote w:type="continuationSeparator" w:id="0">
    <w:p w:rsidR="004C05EA" w:rsidRDefault="004C05E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multilevel"/>
    <w:tmpl w:val="00000006"/>
    <w:name w:val="WW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eastAsia="Liberation Serif" w:cs="Liberation Serif"/>
        <w:b w:val="0"/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4B24F9C"/>
    <w:multiLevelType w:val="hybridMultilevel"/>
    <w:tmpl w:val="F89AD934"/>
    <w:lvl w:ilvl="0" w:tplc="59C8A1A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131C4E11"/>
    <w:multiLevelType w:val="singleLevel"/>
    <w:tmpl w:val="63DA32F6"/>
    <w:lvl w:ilvl="0">
      <w:start w:val="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3">
    <w:nsid w:val="13637C17"/>
    <w:multiLevelType w:val="multilevel"/>
    <w:tmpl w:val="B4E8BDDA"/>
    <w:lvl w:ilvl="0">
      <w:start w:val="1"/>
      <w:numFmt w:val="decimal"/>
      <w:lvlText w:val="%1."/>
      <w:lvlJc w:val="left"/>
      <w:pPr>
        <w:ind w:left="1335" w:hanging="13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055" w:hanging="13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775" w:hanging="133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495" w:hanging="133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215" w:hanging="133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4">
    <w:nsid w:val="16673371"/>
    <w:multiLevelType w:val="hybridMultilevel"/>
    <w:tmpl w:val="8484502A"/>
    <w:lvl w:ilvl="0" w:tplc="25802262">
      <w:start w:val="4"/>
      <w:numFmt w:val="bullet"/>
      <w:lvlText w:val="-"/>
      <w:lvlJc w:val="left"/>
      <w:pPr>
        <w:ind w:left="140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5">
    <w:nsid w:val="19D7104B"/>
    <w:multiLevelType w:val="multilevel"/>
    <w:tmpl w:val="8AA42B5E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/>
      </w:rPr>
    </w:lvl>
  </w:abstractNum>
  <w:abstractNum w:abstractNumId="6">
    <w:nsid w:val="1B2F1EEC"/>
    <w:multiLevelType w:val="singleLevel"/>
    <w:tmpl w:val="04190013"/>
    <w:lvl w:ilvl="0">
      <w:start w:val="7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7">
    <w:nsid w:val="318D2169"/>
    <w:multiLevelType w:val="multilevel"/>
    <w:tmpl w:val="BF00E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6050085"/>
    <w:multiLevelType w:val="hybridMultilevel"/>
    <w:tmpl w:val="4DA05CFE"/>
    <w:lvl w:ilvl="0" w:tplc="81D2F9F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65759D"/>
    <w:multiLevelType w:val="hybridMultilevel"/>
    <w:tmpl w:val="17D6F4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A0C7C49"/>
    <w:multiLevelType w:val="hybridMultilevel"/>
    <w:tmpl w:val="88A816A8"/>
    <w:lvl w:ilvl="0" w:tplc="4AAAC7B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B9E00CC"/>
    <w:multiLevelType w:val="hybridMultilevel"/>
    <w:tmpl w:val="6DFA8278"/>
    <w:lvl w:ilvl="0" w:tplc="5E766E00">
      <w:start w:val="1"/>
      <w:numFmt w:val="decimal"/>
      <w:lvlText w:val="%1."/>
      <w:lvlJc w:val="left"/>
      <w:pPr>
        <w:ind w:left="840" w:hanging="42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12">
    <w:nsid w:val="63EF0607"/>
    <w:multiLevelType w:val="hybridMultilevel"/>
    <w:tmpl w:val="E29ACBBA"/>
    <w:lvl w:ilvl="0" w:tplc="3C8E9D9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A304A13"/>
    <w:multiLevelType w:val="hybridMultilevel"/>
    <w:tmpl w:val="CB90131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0"/>
  </w:num>
  <w:num w:numId="4">
    <w:abstractNumId w:val="8"/>
  </w:num>
  <w:num w:numId="5">
    <w:abstractNumId w:val="12"/>
  </w:num>
  <w:num w:numId="6">
    <w:abstractNumId w:val="3"/>
  </w:num>
  <w:num w:numId="7">
    <w:abstractNumId w:val="4"/>
  </w:num>
  <w:num w:numId="8">
    <w:abstractNumId w:val="9"/>
  </w:num>
  <w:num w:numId="9">
    <w:abstractNumId w:val="1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261A2"/>
    <w:rsid w:val="00002689"/>
    <w:rsid w:val="00010C5A"/>
    <w:rsid w:val="000116EC"/>
    <w:rsid w:val="000118E9"/>
    <w:rsid w:val="00012384"/>
    <w:rsid w:val="0001484C"/>
    <w:rsid w:val="000160E8"/>
    <w:rsid w:val="00020C2B"/>
    <w:rsid w:val="00021F52"/>
    <w:rsid w:val="000237F4"/>
    <w:rsid w:val="00027203"/>
    <w:rsid w:val="00030E5C"/>
    <w:rsid w:val="00036653"/>
    <w:rsid w:val="000367BC"/>
    <w:rsid w:val="00081C76"/>
    <w:rsid w:val="000826DD"/>
    <w:rsid w:val="000849A9"/>
    <w:rsid w:val="000937E6"/>
    <w:rsid w:val="000A5679"/>
    <w:rsid w:val="000B551F"/>
    <w:rsid w:val="000D57D2"/>
    <w:rsid w:val="000F5213"/>
    <w:rsid w:val="001101FB"/>
    <w:rsid w:val="00111E89"/>
    <w:rsid w:val="001169FC"/>
    <w:rsid w:val="00125DB4"/>
    <w:rsid w:val="0012711A"/>
    <w:rsid w:val="0013292D"/>
    <w:rsid w:val="001346B4"/>
    <w:rsid w:val="0015215D"/>
    <w:rsid w:val="001628FD"/>
    <w:rsid w:val="001669F7"/>
    <w:rsid w:val="00171248"/>
    <w:rsid w:val="001759CC"/>
    <w:rsid w:val="001911F9"/>
    <w:rsid w:val="00191739"/>
    <w:rsid w:val="001D11FE"/>
    <w:rsid w:val="001D2CE6"/>
    <w:rsid w:val="001E4926"/>
    <w:rsid w:val="001F0DEF"/>
    <w:rsid w:val="001F2CE5"/>
    <w:rsid w:val="00207648"/>
    <w:rsid w:val="00210FE5"/>
    <w:rsid w:val="0021371B"/>
    <w:rsid w:val="002156BF"/>
    <w:rsid w:val="00233F39"/>
    <w:rsid w:val="002535EB"/>
    <w:rsid w:val="002606E6"/>
    <w:rsid w:val="00260890"/>
    <w:rsid w:val="00262946"/>
    <w:rsid w:val="002668AF"/>
    <w:rsid w:val="002671F3"/>
    <w:rsid w:val="0026742C"/>
    <w:rsid w:val="00270039"/>
    <w:rsid w:val="00270B9C"/>
    <w:rsid w:val="00271D11"/>
    <w:rsid w:val="00280F76"/>
    <w:rsid w:val="002970A8"/>
    <w:rsid w:val="00297682"/>
    <w:rsid w:val="002A0387"/>
    <w:rsid w:val="002B5D08"/>
    <w:rsid w:val="002C3A73"/>
    <w:rsid w:val="002C5D8A"/>
    <w:rsid w:val="002D2147"/>
    <w:rsid w:val="002E004C"/>
    <w:rsid w:val="002F3BAA"/>
    <w:rsid w:val="002F6D22"/>
    <w:rsid w:val="003038F7"/>
    <w:rsid w:val="00306D7D"/>
    <w:rsid w:val="0032640F"/>
    <w:rsid w:val="00327C9E"/>
    <w:rsid w:val="0033112E"/>
    <w:rsid w:val="0033528B"/>
    <w:rsid w:val="00350475"/>
    <w:rsid w:val="00352C47"/>
    <w:rsid w:val="0036254A"/>
    <w:rsid w:val="00364D71"/>
    <w:rsid w:val="003653DC"/>
    <w:rsid w:val="00366DD4"/>
    <w:rsid w:val="003735E8"/>
    <w:rsid w:val="003876B0"/>
    <w:rsid w:val="003951C9"/>
    <w:rsid w:val="00397173"/>
    <w:rsid w:val="003A115D"/>
    <w:rsid w:val="003A462D"/>
    <w:rsid w:val="003A5253"/>
    <w:rsid w:val="003B504D"/>
    <w:rsid w:val="003B570A"/>
    <w:rsid w:val="003C44AD"/>
    <w:rsid w:val="003C6C68"/>
    <w:rsid w:val="003F08E9"/>
    <w:rsid w:val="003F4F3F"/>
    <w:rsid w:val="003F761A"/>
    <w:rsid w:val="00403048"/>
    <w:rsid w:val="00404782"/>
    <w:rsid w:val="0040690E"/>
    <w:rsid w:val="00410B1D"/>
    <w:rsid w:val="004165CF"/>
    <w:rsid w:val="00420267"/>
    <w:rsid w:val="00422656"/>
    <w:rsid w:val="00422D6E"/>
    <w:rsid w:val="00423C2E"/>
    <w:rsid w:val="00435624"/>
    <w:rsid w:val="00436FA0"/>
    <w:rsid w:val="00443CE6"/>
    <w:rsid w:val="00445096"/>
    <w:rsid w:val="00455FEB"/>
    <w:rsid w:val="004627C8"/>
    <w:rsid w:val="00464777"/>
    <w:rsid w:val="004649FE"/>
    <w:rsid w:val="00471EAE"/>
    <w:rsid w:val="00472F65"/>
    <w:rsid w:val="004743A3"/>
    <w:rsid w:val="00474B09"/>
    <w:rsid w:val="00474FDC"/>
    <w:rsid w:val="0047663A"/>
    <w:rsid w:val="004820B6"/>
    <w:rsid w:val="00487726"/>
    <w:rsid w:val="00496AB1"/>
    <w:rsid w:val="004A2ABE"/>
    <w:rsid w:val="004B70BB"/>
    <w:rsid w:val="004C05EA"/>
    <w:rsid w:val="004C1356"/>
    <w:rsid w:val="004C155C"/>
    <w:rsid w:val="004C1BB7"/>
    <w:rsid w:val="004D2942"/>
    <w:rsid w:val="004D36F5"/>
    <w:rsid w:val="004D3BDE"/>
    <w:rsid w:val="004E0AFB"/>
    <w:rsid w:val="004E502D"/>
    <w:rsid w:val="004F1EC0"/>
    <w:rsid w:val="004F2F41"/>
    <w:rsid w:val="004F365B"/>
    <w:rsid w:val="004F51A2"/>
    <w:rsid w:val="004F6D4A"/>
    <w:rsid w:val="005060FC"/>
    <w:rsid w:val="00510C5D"/>
    <w:rsid w:val="005149A3"/>
    <w:rsid w:val="00520527"/>
    <w:rsid w:val="00527806"/>
    <w:rsid w:val="00531BED"/>
    <w:rsid w:val="0054557B"/>
    <w:rsid w:val="005559AB"/>
    <w:rsid w:val="0056395A"/>
    <w:rsid w:val="00565037"/>
    <w:rsid w:val="00566C38"/>
    <w:rsid w:val="00575F5A"/>
    <w:rsid w:val="00580F54"/>
    <w:rsid w:val="00585269"/>
    <w:rsid w:val="00587DC4"/>
    <w:rsid w:val="00591415"/>
    <w:rsid w:val="00596978"/>
    <w:rsid w:val="0059750D"/>
    <w:rsid w:val="005A1C34"/>
    <w:rsid w:val="005A1F77"/>
    <w:rsid w:val="005A4EB4"/>
    <w:rsid w:val="005B3400"/>
    <w:rsid w:val="005D0445"/>
    <w:rsid w:val="005D0C3A"/>
    <w:rsid w:val="005D63DC"/>
    <w:rsid w:val="005D692E"/>
    <w:rsid w:val="005D7904"/>
    <w:rsid w:val="005E0737"/>
    <w:rsid w:val="005E5170"/>
    <w:rsid w:val="005E61B0"/>
    <w:rsid w:val="005E7538"/>
    <w:rsid w:val="005F09DD"/>
    <w:rsid w:val="00600D0C"/>
    <w:rsid w:val="006010D3"/>
    <w:rsid w:val="00603FC8"/>
    <w:rsid w:val="00613C5A"/>
    <w:rsid w:val="006152A8"/>
    <w:rsid w:val="00615F18"/>
    <w:rsid w:val="00615F91"/>
    <w:rsid w:val="00636CCA"/>
    <w:rsid w:val="00637512"/>
    <w:rsid w:val="006376A2"/>
    <w:rsid w:val="00662C8B"/>
    <w:rsid w:val="00663C18"/>
    <w:rsid w:val="00665BFA"/>
    <w:rsid w:val="00674EDF"/>
    <w:rsid w:val="00677DAD"/>
    <w:rsid w:val="006847AF"/>
    <w:rsid w:val="00685962"/>
    <w:rsid w:val="0068774E"/>
    <w:rsid w:val="006960E7"/>
    <w:rsid w:val="006967E3"/>
    <w:rsid w:val="00696CA2"/>
    <w:rsid w:val="006B2193"/>
    <w:rsid w:val="006B777E"/>
    <w:rsid w:val="006C163F"/>
    <w:rsid w:val="006C6545"/>
    <w:rsid w:val="006D080E"/>
    <w:rsid w:val="006D298C"/>
    <w:rsid w:val="006D634A"/>
    <w:rsid w:val="006E5D10"/>
    <w:rsid w:val="006F5256"/>
    <w:rsid w:val="006F6AE7"/>
    <w:rsid w:val="00706763"/>
    <w:rsid w:val="00706902"/>
    <w:rsid w:val="00710F3B"/>
    <w:rsid w:val="00712EB1"/>
    <w:rsid w:val="00714938"/>
    <w:rsid w:val="0071765E"/>
    <w:rsid w:val="00717F3E"/>
    <w:rsid w:val="00726F6E"/>
    <w:rsid w:val="00731333"/>
    <w:rsid w:val="007408AE"/>
    <w:rsid w:val="00741AAA"/>
    <w:rsid w:val="00743F61"/>
    <w:rsid w:val="0075094D"/>
    <w:rsid w:val="0075172C"/>
    <w:rsid w:val="00754ACB"/>
    <w:rsid w:val="00757BD5"/>
    <w:rsid w:val="00762BDA"/>
    <w:rsid w:val="007644D0"/>
    <w:rsid w:val="007678F4"/>
    <w:rsid w:val="00773B84"/>
    <w:rsid w:val="007740A7"/>
    <w:rsid w:val="00775A99"/>
    <w:rsid w:val="00781680"/>
    <w:rsid w:val="007A04D8"/>
    <w:rsid w:val="007A1844"/>
    <w:rsid w:val="007B243D"/>
    <w:rsid w:val="007B5DBB"/>
    <w:rsid w:val="007C350E"/>
    <w:rsid w:val="007C7804"/>
    <w:rsid w:val="007D0E77"/>
    <w:rsid w:val="007D4D5B"/>
    <w:rsid w:val="007D64B1"/>
    <w:rsid w:val="007D7387"/>
    <w:rsid w:val="007E0E33"/>
    <w:rsid w:val="007E3BB4"/>
    <w:rsid w:val="007F3232"/>
    <w:rsid w:val="007F6AA3"/>
    <w:rsid w:val="00805F4D"/>
    <w:rsid w:val="008071F3"/>
    <w:rsid w:val="0081316A"/>
    <w:rsid w:val="00813930"/>
    <w:rsid w:val="00814CB4"/>
    <w:rsid w:val="008160FF"/>
    <w:rsid w:val="00823035"/>
    <w:rsid w:val="00823E93"/>
    <w:rsid w:val="00825EB8"/>
    <w:rsid w:val="0083794B"/>
    <w:rsid w:val="008444C5"/>
    <w:rsid w:val="008449DF"/>
    <w:rsid w:val="00846F6B"/>
    <w:rsid w:val="00860EC1"/>
    <w:rsid w:val="0086357D"/>
    <w:rsid w:val="00863F42"/>
    <w:rsid w:val="0086466A"/>
    <w:rsid w:val="0086470E"/>
    <w:rsid w:val="0086583E"/>
    <w:rsid w:val="00867E76"/>
    <w:rsid w:val="0087451C"/>
    <w:rsid w:val="008775F3"/>
    <w:rsid w:val="00884C48"/>
    <w:rsid w:val="00893863"/>
    <w:rsid w:val="00897E11"/>
    <w:rsid w:val="008A3517"/>
    <w:rsid w:val="008A6529"/>
    <w:rsid w:val="008B03D4"/>
    <w:rsid w:val="008B1958"/>
    <w:rsid w:val="008B297A"/>
    <w:rsid w:val="008B4221"/>
    <w:rsid w:val="008B52AF"/>
    <w:rsid w:val="008C1719"/>
    <w:rsid w:val="008C2006"/>
    <w:rsid w:val="008C2FCC"/>
    <w:rsid w:val="008C47C9"/>
    <w:rsid w:val="008C52C8"/>
    <w:rsid w:val="008C6DA9"/>
    <w:rsid w:val="008D1030"/>
    <w:rsid w:val="008D767A"/>
    <w:rsid w:val="008E5E66"/>
    <w:rsid w:val="008F5AB6"/>
    <w:rsid w:val="008F61FD"/>
    <w:rsid w:val="00901697"/>
    <w:rsid w:val="00914307"/>
    <w:rsid w:val="0091757F"/>
    <w:rsid w:val="009261A2"/>
    <w:rsid w:val="00933B30"/>
    <w:rsid w:val="009416E9"/>
    <w:rsid w:val="00943D4E"/>
    <w:rsid w:val="00944E29"/>
    <w:rsid w:val="0094551F"/>
    <w:rsid w:val="009553E7"/>
    <w:rsid w:val="0095792C"/>
    <w:rsid w:val="00963E2E"/>
    <w:rsid w:val="00966E4F"/>
    <w:rsid w:val="00990D6B"/>
    <w:rsid w:val="009951FE"/>
    <w:rsid w:val="00995A60"/>
    <w:rsid w:val="009A24D4"/>
    <w:rsid w:val="009B4239"/>
    <w:rsid w:val="009B5303"/>
    <w:rsid w:val="009C7C49"/>
    <w:rsid w:val="009D2774"/>
    <w:rsid w:val="009D6A4F"/>
    <w:rsid w:val="009E42D2"/>
    <w:rsid w:val="009E4E42"/>
    <w:rsid w:val="009E5636"/>
    <w:rsid w:val="009E793A"/>
    <w:rsid w:val="009F0B76"/>
    <w:rsid w:val="009F3305"/>
    <w:rsid w:val="00A00FC1"/>
    <w:rsid w:val="00A05A7E"/>
    <w:rsid w:val="00A25610"/>
    <w:rsid w:val="00A27875"/>
    <w:rsid w:val="00A30DB8"/>
    <w:rsid w:val="00A341F5"/>
    <w:rsid w:val="00A36D69"/>
    <w:rsid w:val="00A40BB9"/>
    <w:rsid w:val="00A5036D"/>
    <w:rsid w:val="00A5125A"/>
    <w:rsid w:val="00A6120D"/>
    <w:rsid w:val="00A612AE"/>
    <w:rsid w:val="00A62769"/>
    <w:rsid w:val="00A63390"/>
    <w:rsid w:val="00A645C3"/>
    <w:rsid w:val="00A70E1D"/>
    <w:rsid w:val="00A82557"/>
    <w:rsid w:val="00A82FBB"/>
    <w:rsid w:val="00A83AB5"/>
    <w:rsid w:val="00AA12BB"/>
    <w:rsid w:val="00AA1E0F"/>
    <w:rsid w:val="00AA411B"/>
    <w:rsid w:val="00AB3D22"/>
    <w:rsid w:val="00AC3847"/>
    <w:rsid w:val="00AD198A"/>
    <w:rsid w:val="00AD2140"/>
    <w:rsid w:val="00AD5141"/>
    <w:rsid w:val="00AD647B"/>
    <w:rsid w:val="00AE4CAF"/>
    <w:rsid w:val="00AF3158"/>
    <w:rsid w:val="00B00036"/>
    <w:rsid w:val="00B03427"/>
    <w:rsid w:val="00B03705"/>
    <w:rsid w:val="00B03A4D"/>
    <w:rsid w:val="00B0764B"/>
    <w:rsid w:val="00B134B3"/>
    <w:rsid w:val="00B213BC"/>
    <w:rsid w:val="00B21F1E"/>
    <w:rsid w:val="00B2455A"/>
    <w:rsid w:val="00B25B6F"/>
    <w:rsid w:val="00B26DC6"/>
    <w:rsid w:val="00B371D5"/>
    <w:rsid w:val="00B43908"/>
    <w:rsid w:val="00B47838"/>
    <w:rsid w:val="00B530AC"/>
    <w:rsid w:val="00B729D6"/>
    <w:rsid w:val="00B74AEB"/>
    <w:rsid w:val="00B86D1E"/>
    <w:rsid w:val="00B91455"/>
    <w:rsid w:val="00B961B6"/>
    <w:rsid w:val="00BA1A79"/>
    <w:rsid w:val="00BA6CD0"/>
    <w:rsid w:val="00BB3FCD"/>
    <w:rsid w:val="00BB49EE"/>
    <w:rsid w:val="00BB5AF9"/>
    <w:rsid w:val="00BB6D2B"/>
    <w:rsid w:val="00BB6F53"/>
    <w:rsid w:val="00BC2F50"/>
    <w:rsid w:val="00BD7848"/>
    <w:rsid w:val="00BE41C7"/>
    <w:rsid w:val="00C00107"/>
    <w:rsid w:val="00C03F04"/>
    <w:rsid w:val="00C120DC"/>
    <w:rsid w:val="00C12F37"/>
    <w:rsid w:val="00C149B5"/>
    <w:rsid w:val="00C218F3"/>
    <w:rsid w:val="00C21A4D"/>
    <w:rsid w:val="00C228A4"/>
    <w:rsid w:val="00C26A3D"/>
    <w:rsid w:val="00C40210"/>
    <w:rsid w:val="00C42FFC"/>
    <w:rsid w:val="00C44FD4"/>
    <w:rsid w:val="00C503FB"/>
    <w:rsid w:val="00C506D6"/>
    <w:rsid w:val="00C529E5"/>
    <w:rsid w:val="00C543A8"/>
    <w:rsid w:val="00C55E0E"/>
    <w:rsid w:val="00C560FA"/>
    <w:rsid w:val="00C62CC3"/>
    <w:rsid w:val="00C64226"/>
    <w:rsid w:val="00C643F0"/>
    <w:rsid w:val="00C65EFA"/>
    <w:rsid w:val="00C66BDC"/>
    <w:rsid w:val="00C72AB8"/>
    <w:rsid w:val="00C72B7B"/>
    <w:rsid w:val="00C73445"/>
    <w:rsid w:val="00C74CBB"/>
    <w:rsid w:val="00C74DD7"/>
    <w:rsid w:val="00C804AC"/>
    <w:rsid w:val="00C9444D"/>
    <w:rsid w:val="00CA1CCB"/>
    <w:rsid w:val="00CB416A"/>
    <w:rsid w:val="00CB616A"/>
    <w:rsid w:val="00CC1390"/>
    <w:rsid w:val="00CC2DE7"/>
    <w:rsid w:val="00CF1214"/>
    <w:rsid w:val="00D0182C"/>
    <w:rsid w:val="00D02593"/>
    <w:rsid w:val="00D10E7C"/>
    <w:rsid w:val="00D169C4"/>
    <w:rsid w:val="00D170CF"/>
    <w:rsid w:val="00D2144B"/>
    <w:rsid w:val="00D238C8"/>
    <w:rsid w:val="00D27640"/>
    <w:rsid w:val="00D46E50"/>
    <w:rsid w:val="00D5335D"/>
    <w:rsid w:val="00D546E5"/>
    <w:rsid w:val="00D63B14"/>
    <w:rsid w:val="00D74B08"/>
    <w:rsid w:val="00D82AD5"/>
    <w:rsid w:val="00D84517"/>
    <w:rsid w:val="00D85408"/>
    <w:rsid w:val="00D87F79"/>
    <w:rsid w:val="00DA71D9"/>
    <w:rsid w:val="00DB1487"/>
    <w:rsid w:val="00DB3AED"/>
    <w:rsid w:val="00DB61F2"/>
    <w:rsid w:val="00DC20CD"/>
    <w:rsid w:val="00DC6296"/>
    <w:rsid w:val="00DD76A7"/>
    <w:rsid w:val="00DD78D1"/>
    <w:rsid w:val="00DF3696"/>
    <w:rsid w:val="00E0073D"/>
    <w:rsid w:val="00E0149F"/>
    <w:rsid w:val="00E03C83"/>
    <w:rsid w:val="00E10136"/>
    <w:rsid w:val="00E10D55"/>
    <w:rsid w:val="00E22A89"/>
    <w:rsid w:val="00E24ECC"/>
    <w:rsid w:val="00E25FB6"/>
    <w:rsid w:val="00E371B1"/>
    <w:rsid w:val="00E42E17"/>
    <w:rsid w:val="00E438F3"/>
    <w:rsid w:val="00E44C32"/>
    <w:rsid w:val="00E44F72"/>
    <w:rsid w:val="00E46A74"/>
    <w:rsid w:val="00E501A1"/>
    <w:rsid w:val="00E51A21"/>
    <w:rsid w:val="00E54D22"/>
    <w:rsid w:val="00E5573A"/>
    <w:rsid w:val="00E55D22"/>
    <w:rsid w:val="00E62CEC"/>
    <w:rsid w:val="00E64D1B"/>
    <w:rsid w:val="00E66B3D"/>
    <w:rsid w:val="00E74926"/>
    <w:rsid w:val="00E74ED1"/>
    <w:rsid w:val="00E75C0B"/>
    <w:rsid w:val="00E82506"/>
    <w:rsid w:val="00E862E6"/>
    <w:rsid w:val="00EA096B"/>
    <w:rsid w:val="00EA3084"/>
    <w:rsid w:val="00EB1366"/>
    <w:rsid w:val="00EB315E"/>
    <w:rsid w:val="00EB3CD0"/>
    <w:rsid w:val="00EC0DA6"/>
    <w:rsid w:val="00EC510D"/>
    <w:rsid w:val="00ED1F79"/>
    <w:rsid w:val="00ED4DA9"/>
    <w:rsid w:val="00EE28CD"/>
    <w:rsid w:val="00EF19B3"/>
    <w:rsid w:val="00EF27AE"/>
    <w:rsid w:val="00EF544B"/>
    <w:rsid w:val="00F00469"/>
    <w:rsid w:val="00F00CA6"/>
    <w:rsid w:val="00F04532"/>
    <w:rsid w:val="00F1327D"/>
    <w:rsid w:val="00F137CD"/>
    <w:rsid w:val="00F13BB9"/>
    <w:rsid w:val="00F1405A"/>
    <w:rsid w:val="00F176A4"/>
    <w:rsid w:val="00F21BC4"/>
    <w:rsid w:val="00F22F74"/>
    <w:rsid w:val="00F3066E"/>
    <w:rsid w:val="00F324EA"/>
    <w:rsid w:val="00F338AC"/>
    <w:rsid w:val="00F33B2E"/>
    <w:rsid w:val="00F3518D"/>
    <w:rsid w:val="00F37045"/>
    <w:rsid w:val="00F41616"/>
    <w:rsid w:val="00F4395F"/>
    <w:rsid w:val="00F44684"/>
    <w:rsid w:val="00F46721"/>
    <w:rsid w:val="00F50146"/>
    <w:rsid w:val="00F507EC"/>
    <w:rsid w:val="00F51518"/>
    <w:rsid w:val="00F5695B"/>
    <w:rsid w:val="00F57148"/>
    <w:rsid w:val="00F6124A"/>
    <w:rsid w:val="00F62165"/>
    <w:rsid w:val="00F70BC8"/>
    <w:rsid w:val="00F83079"/>
    <w:rsid w:val="00F83B63"/>
    <w:rsid w:val="00F83F31"/>
    <w:rsid w:val="00F85FBF"/>
    <w:rsid w:val="00F919C2"/>
    <w:rsid w:val="00F95E21"/>
    <w:rsid w:val="00F96BE5"/>
    <w:rsid w:val="00FA28BF"/>
    <w:rsid w:val="00FA7FB7"/>
    <w:rsid w:val="00FB0B83"/>
    <w:rsid w:val="00FB1C2E"/>
    <w:rsid w:val="00FB6BBB"/>
    <w:rsid w:val="00FC4303"/>
    <w:rsid w:val="00FE1D92"/>
    <w:rsid w:val="00FF1D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9261A2"/>
    <w:rPr>
      <w:rFonts w:ascii="UkrainianPeterburg" w:hAnsi="UkrainianPeterburg"/>
      <w:sz w:val="28"/>
      <w:szCs w:val="20"/>
      <w:lang w:val="uk-U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C5D8A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D5141"/>
    <w:pPr>
      <w:keepNext/>
      <w:spacing w:before="240" w:after="60"/>
      <w:outlineLvl w:val="1"/>
    </w:pPr>
    <w:rPr>
      <w:rFonts w:ascii="Cambria" w:hAnsi="Cambria"/>
      <w:b/>
      <w:bCs/>
      <w:i/>
      <w:iCs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C5D8A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9"/>
    <w:qFormat/>
    <w:rsid w:val="009261A2"/>
    <w:pPr>
      <w:keepNext/>
      <w:jc w:val="center"/>
      <w:outlineLvl w:val="4"/>
    </w:pPr>
    <w:rPr>
      <w:rFonts w:ascii="Times New Roman" w:hAnsi="Times New Roman"/>
      <w:b/>
      <w:sz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C5D8A"/>
    <w:rPr>
      <w:rFonts w:ascii="Calibri Light" w:hAnsi="Calibri Light" w:cs="Times New Roman"/>
      <w:b/>
      <w:bCs/>
      <w:kern w:val="32"/>
      <w:sz w:val="32"/>
      <w:szCs w:val="32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AD5141"/>
    <w:rPr>
      <w:rFonts w:ascii="Cambria" w:hAnsi="Cambria" w:cs="Times New Roman"/>
      <w:b/>
      <w:i/>
      <w:sz w:val="28"/>
      <w:lang w:val="uk-UA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2C5D8A"/>
    <w:rPr>
      <w:rFonts w:ascii="Calibri Light" w:hAnsi="Calibri Light" w:cs="Times New Roman"/>
      <w:b/>
      <w:bCs/>
      <w:sz w:val="26"/>
      <w:szCs w:val="26"/>
      <w:lang w:eastAsia="ru-RU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8D767A"/>
    <w:rPr>
      <w:rFonts w:cs="Times New Roman"/>
      <w:b/>
      <w:sz w:val="26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9261A2"/>
    <w:pPr>
      <w:ind w:firstLine="709"/>
      <w:jc w:val="both"/>
    </w:pPr>
    <w:rPr>
      <w:rFonts w:ascii="Times New Roman" w:hAnsi="Times New Roman"/>
      <w:b/>
      <w:sz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E51A21"/>
    <w:rPr>
      <w:rFonts w:ascii="UkrainianPeterburg" w:hAnsi="UkrainianPeterburg" w:cs="Times New Roman"/>
      <w:sz w:val="20"/>
      <w:szCs w:val="20"/>
      <w:lang w:val="uk-UA"/>
    </w:rPr>
  </w:style>
  <w:style w:type="paragraph" w:styleId="BodyTextIndent2">
    <w:name w:val="Body Text Indent 2"/>
    <w:basedOn w:val="Normal"/>
    <w:link w:val="BodyTextIndent2Char"/>
    <w:uiPriority w:val="99"/>
    <w:rsid w:val="009261A2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E51A21"/>
    <w:rPr>
      <w:rFonts w:ascii="UkrainianPeterburg" w:hAnsi="UkrainianPeterburg" w:cs="Times New Roman"/>
      <w:sz w:val="20"/>
      <w:szCs w:val="20"/>
      <w:lang w:val="uk-UA"/>
    </w:rPr>
  </w:style>
  <w:style w:type="paragraph" w:styleId="NormalWeb">
    <w:name w:val="Normal (Web)"/>
    <w:basedOn w:val="Normal"/>
    <w:uiPriority w:val="99"/>
    <w:rsid w:val="008160FF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CharCharCharChar">
    <w:name w:val="Char Знак Знак Char Знак Знак Char Знак Знак Char Знак Знак Знак Знак Знак Знак Знак Знак Знак Знак Знак Знак Знак Знак Знак Знак Знак Знак Знак"/>
    <w:basedOn w:val="Normal"/>
    <w:uiPriority w:val="99"/>
    <w:rsid w:val="008160FF"/>
    <w:rPr>
      <w:rFonts w:ascii="Verdana" w:hAnsi="Verdana" w:cs="Verdana"/>
      <w:sz w:val="20"/>
      <w:lang w:val="en-US" w:eastAsia="en-US"/>
    </w:rPr>
  </w:style>
  <w:style w:type="table" w:styleId="TableGrid">
    <w:name w:val="Table Grid"/>
    <w:basedOn w:val="TableNormal"/>
    <w:uiPriority w:val="99"/>
    <w:rsid w:val="003C6C6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5149A3"/>
    <w:pPr>
      <w:tabs>
        <w:tab w:val="center" w:pos="4677"/>
        <w:tab w:val="right" w:pos="9355"/>
      </w:tabs>
    </w:pPr>
    <w:rPr>
      <w:lang w:val="ru-RU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F09DD"/>
    <w:rPr>
      <w:rFonts w:ascii="UkrainianPeterburg" w:hAnsi="UkrainianPeterburg" w:cs="Times New Roman"/>
      <w:sz w:val="28"/>
      <w:lang w:eastAsia="ru-RU"/>
    </w:rPr>
  </w:style>
  <w:style w:type="character" w:styleId="PageNumber">
    <w:name w:val="page number"/>
    <w:basedOn w:val="DefaultParagraphFont"/>
    <w:uiPriority w:val="99"/>
    <w:rsid w:val="005149A3"/>
    <w:rPr>
      <w:rFonts w:cs="Times New Roman"/>
    </w:rPr>
  </w:style>
  <w:style w:type="paragraph" w:styleId="NoSpacing">
    <w:name w:val="No Spacing"/>
    <w:uiPriority w:val="99"/>
    <w:qFormat/>
    <w:rsid w:val="004820B6"/>
    <w:rPr>
      <w:sz w:val="24"/>
      <w:szCs w:val="24"/>
    </w:rPr>
  </w:style>
  <w:style w:type="paragraph" w:customStyle="1" w:styleId="rvps2">
    <w:name w:val="rvps2"/>
    <w:basedOn w:val="Normal"/>
    <w:uiPriority w:val="99"/>
    <w:rsid w:val="00E5573A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apple-converted-space">
    <w:name w:val="apple-converted-space"/>
    <w:basedOn w:val="DefaultParagraphFont"/>
    <w:uiPriority w:val="99"/>
    <w:rsid w:val="009D2774"/>
    <w:rPr>
      <w:rFonts w:cs="Times New Roman"/>
    </w:rPr>
  </w:style>
  <w:style w:type="character" w:styleId="Hyperlink">
    <w:name w:val="Hyperlink"/>
    <w:basedOn w:val="DefaultParagraphFont"/>
    <w:uiPriority w:val="99"/>
    <w:rsid w:val="009D2774"/>
    <w:rPr>
      <w:rFonts w:cs="Times New Roman"/>
      <w:color w:val="0000FF"/>
      <w:u w:val="single"/>
    </w:rPr>
  </w:style>
  <w:style w:type="character" w:customStyle="1" w:styleId="rvts46">
    <w:name w:val="rvts46"/>
    <w:basedOn w:val="DefaultParagraphFont"/>
    <w:uiPriority w:val="99"/>
    <w:rsid w:val="009D2774"/>
    <w:rPr>
      <w:rFonts w:cs="Times New Roman"/>
    </w:rPr>
  </w:style>
  <w:style w:type="paragraph" w:styleId="HTMLPreformatted">
    <w:name w:val="HTML Preformatted"/>
    <w:basedOn w:val="Normal"/>
    <w:link w:val="HTMLPreformattedChar"/>
    <w:uiPriority w:val="99"/>
    <w:rsid w:val="007644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lang w:val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7644D0"/>
    <w:rPr>
      <w:rFonts w:ascii="Courier New" w:hAnsi="Courier New" w:cs="Times New Roman"/>
    </w:rPr>
  </w:style>
  <w:style w:type="character" w:styleId="Emphasis">
    <w:name w:val="Emphasis"/>
    <w:basedOn w:val="DefaultParagraphFont"/>
    <w:uiPriority w:val="99"/>
    <w:qFormat/>
    <w:rsid w:val="006D080E"/>
    <w:rPr>
      <w:rFonts w:cs="Times New Roman"/>
      <w:i/>
    </w:rPr>
  </w:style>
  <w:style w:type="paragraph" w:styleId="Footer">
    <w:name w:val="footer"/>
    <w:basedOn w:val="Normal"/>
    <w:link w:val="FooterChar"/>
    <w:uiPriority w:val="99"/>
    <w:rsid w:val="005F09DD"/>
    <w:pPr>
      <w:tabs>
        <w:tab w:val="center" w:pos="4819"/>
        <w:tab w:val="right" w:pos="9639"/>
      </w:tabs>
    </w:pPr>
    <w:rPr>
      <w:lang w:val="ru-RU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F09DD"/>
    <w:rPr>
      <w:rFonts w:ascii="UkrainianPeterburg" w:hAnsi="UkrainianPeterburg" w:cs="Times New Roman"/>
      <w:sz w:val="28"/>
      <w:lang w:eastAsia="ru-RU"/>
    </w:rPr>
  </w:style>
  <w:style w:type="paragraph" w:customStyle="1" w:styleId="a">
    <w:name w:val="Нормальний текст"/>
    <w:basedOn w:val="Normal"/>
    <w:uiPriority w:val="99"/>
    <w:rsid w:val="00C62CC3"/>
    <w:pPr>
      <w:spacing w:before="120"/>
      <w:ind w:firstLine="567"/>
    </w:pPr>
    <w:rPr>
      <w:rFonts w:ascii="Antiqua" w:hAnsi="Antiqua"/>
      <w:sz w:val="26"/>
    </w:rPr>
  </w:style>
  <w:style w:type="paragraph" w:customStyle="1" w:styleId="tj">
    <w:name w:val="tj"/>
    <w:basedOn w:val="Normal"/>
    <w:uiPriority w:val="99"/>
    <w:rsid w:val="004F51A2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styleId="BalloonText">
    <w:name w:val="Balloon Text"/>
    <w:basedOn w:val="Normal"/>
    <w:link w:val="BalloonTextChar"/>
    <w:uiPriority w:val="99"/>
    <w:rsid w:val="003F4F3F"/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3F4F3F"/>
    <w:rPr>
      <w:rFonts w:ascii="Segoe UI" w:hAnsi="Segoe UI" w:cs="Times New Roman"/>
      <w:sz w:val="18"/>
      <w:lang w:val="uk-UA"/>
    </w:rPr>
  </w:style>
  <w:style w:type="character" w:customStyle="1" w:styleId="FontStyle13">
    <w:name w:val="Font Style13"/>
    <w:uiPriority w:val="99"/>
    <w:rsid w:val="00A05A7E"/>
    <w:rPr>
      <w:rFonts w:ascii="Times New Roman" w:hAnsi="Times New Roman"/>
      <w:sz w:val="24"/>
    </w:rPr>
  </w:style>
  <w:style w:type="paragraph" w:customStyle="1" w:styleId="a0">
    <w:name w:val="заголов"/>
    <w:basedOn w:val="Normal"/>
    <w:uiPriority w:val="99"/>
    <w:semiHidden/>
    <w:rsid w:val="002C5D8A"/>
    <w:pPr>
      <w:widowControl w:val="0"/>
      <w:suppressAutoHyphens/>
      <w:jc w:val="center"/>
    </w:pPr>
    <w:rPr>
      <w:rFonts w:ascii="Times New Roman" w:hAnsi="Times New Roman"/>
      <w:b/>
      <w:kern w:val="2"/>
      <w:sz w:val="24"/>
      <w:szCs w:val="24"/>
      <w:lang w:eastAsia="zh-CN"/>
    </w:rPr>
  </w:style>
  <w:style w:type="character" w:customStyle="1" w:styleId="1928">
    <w:name w:val="1928"/>
    <w:aliases w:val="baiaagaaboqcaaadoquaaawvbqaaaaaaaaaaaaaaaaaaaaaaaaaaaaaaaaaaaaaaaaaaaaaaaaaaaaaaaaaaaaaaaaaaaaaaaaaaaaaaaaaaaaaaaaaaaaaaaaaaaaaaaaaaaaaaaaaaaaaaaaaaaaaaaaaaaaaaaaaaaaaaaaaaaaaaaaaaaaaaaaaaaaaaaaaaaaaaaaaaaaaaaaaaaaaaaaaaaaaaaaaaaaaa"/>
    <w:uiPriority w:val="99"/>
    <w:rsid w:val="002C5D8A"/>
    <w:rPr>
      <w:rFonts w:ascii="Times New Roman" w:hAnsi="Times New Roman"/>
    </w:rPr>
  </w:style>
  <w:style w:type="character" w:customStyle="1" w:styleId="a1">
    <w:name w:val="Знак Знак Знак"/>
    <w:uiPriority w:val="99"/>
    <w:semiHidden/>
    <w:rsid w:val="002C5D8A"/>
    <w:rPr>
      <w:rFonts w:ascii="Times New Roman" w:hAnsi="Times New Roman"/>
      <w:noProof/>
      <w:sz w:val="20"/>
      <w:lang w:eastAsia="ru-RU"/>
    </w:rPr>
  </w:style>
  <w:style w:type="paragraph" w:styleId="ListParagraph">
    <w:name w:val="List Paragraph"/>
    <w:basedOn w:val="Normal"/>
    <w:uiPriority w:val="99"/>
    <w:qFormat/>
    <w:rsid w:val="00EA096B"/>
    <w:pPr>
      <w:ind w:left="720"/>
      <w:contextualSpacing/>
    </w:pPr>
    <w:rPr>
      <w:rFonts w:ascii="Times New Roman" w:hAnsi="Times New Roman"/>
      <w:sz w:val="24"/>
      <w:szCs w:val="24"/>
      <w:lang w:val="ru-RU"/>
    </w:rPr>
  </w:style>
  <w:style w:type="character" w:styleId="FollowedHyperlink">
    <w:name w:val="FollowedHyperlink"/>
    <w:basedOn w:val="DefaultParagraphFont"/>
    <w:uiPriority w:val="99"/>
    <w:rsid w:val="008D767A"/>
    <w:rPr>
      <w:rFonts w:cs="Times New Roman"/>
      <w:color w:val="954F72"/>
      <w:u w:val="single"/>
    </w:rPr>
  </w:style>
  <w:style w:type="character" w:styleId="Strong">
    <w:name w:val="Strong"/>
    <w:basedOn w:val="DefaultParagraphFont"/>
    <w:uiPriority w:val="99"/>
    <w:qFormat/>
    <w:rsid w:val="008D767A"/>
    <w:rPr>
      <w:rFonts w:ascii="Times New Roman" w:hAnsi="Times New Roman" w:cs="Times New Roman"/>
      <w:b/>
    </w:rPr>
  </w:style>
  <w:style w:type="paragraph" w:customStyle="1" w:styleId="msonormal0">
    <w:name w:val="msonormal"/>
    <w:basedOn w:val="Normal"/>
    <w:uiPriority w:val="99"/>
    <w:rsid w:val="008D767A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styleId="Title">
    <w:name w:val="Title"/>
    <w:basedOn w:val="Normal"/>
    <w:next w:val="Normal"/>
    <w:link w:val="TitleChar"/>
    <w:uiPriority w:val="99"/>
    <w:qFormat/>
    <w:rsid w:val="008D767A"/>
    <w:pPr>
      <w:contextualSpacing/>
    </w:pPr>
    <w:rPr>
      <w:rFonts w:ascii="Calibri Light" w:hAnsi="Calibri Light"/>
      <w:spacing w:val="-10"/>
      <w:kern w:val="28"/>
      <w:sz w:val="56"/>
      <w:szCs w:val="56"/>
      <w:lang w:eastAsia="zh-CN"/>
    </w:rPr>
  </w:style>
  <w:style w:type="character" w:customStyle="1" w:styleId="TitleChar">
    <w:name w:val="Title Char"/>
    <w:basedOn w:val="DefaultParagraphFont"/>
    <w:link w:val="Title"/>
    <w:uiPriority w:val="99"/>
    <w:locked/>
    <w:rsid w:val="008D767A"/>
    <w:rPr>
      <w:rFonts w:ascii="Calibri Light" w:hAnsi="Calibri Light" w:cs="Times New Roman"/>
      <w:spacing w:val="-10"/>
      <w:kern w:val="28"/>
      <w:sz w:val="56"/>
      <w:szCs w:val="56"/>
      <w:lang w:eastAsia="zh-CN"/>
    </w:rPr>
  </w:style>
  <w:style w:type="paragraph" w:customStyle="1" w:styleId="ListParagraph1">
    <w:name w:val="List Paragraph1"/>
    <w:basedOn w:val="Normal"/>
    <w:uiPriority w:val="99"/>
    <w:rsid w:val="008D767A"/>
    <w:pPr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1">
    <w:name w:val="Без интервала1"/>
    <w:uiPriority w:val="99"/>
    <w:rsid w:val="008D767A"/>
    <w:rPr>
      <w:sz w:val="24"/>
      <w:szCs w:val="24"/>
    </w:rPr>
  </w:style>
  <w:style w:type="paragraph" w:customStyle="1" w:styleId="StyleZakonu">
    <w:name w:val="StyleZakonu"/>
    <w:basedOn w:val="Normal"/>
    <w:uiPriority w:val="99"/>
    <w:rsid w:val="008D767A"/>
    <w:pPr>
      <w:spacing w:after="60" w:line="220" w:lineRule="exact"/>
      <w:ind w:firstLine="284"/>
      <w:jc w:val="both"/>
    </w:pPr>
    <w:rPr>
      <w:rFonts w:ascii="Times New Roman" w:hAnsi="Times New Roman"/>
      <w:sz w:val="20"/>
    </w:rPr>
  </w:style>
  <w:style w:type="paragraph" w:customStyle="1" w:styleId="2">
    <w:name w:val="Без интервала2"/>
    <w:uiPriority w:val="99"/>
    <w:rsid w:val="008D767A"/>
    <w:rPr>
      <w:sz w:val="24"/>
      <w:szCs w:val="24"/>
    </w:rPr>
  </w:style>
  <w:style w:type="paragraph" w:customStyle="1" w:styleId="rvps7">
    <w:name w:val="rvps7"/>
    <w:basedOn w:val="Normal"/>
    <w:uiPriority w:val="99"/>
    <w:rsid w:val="008D767A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a2">
    <w:name w:val="Название Знак"/>
    <w:uiPriority w:val="99"/>
    <w:locked/>
    <w:rsid w:val="008D767A"/>
    <w:rPr>
      <w:rFonts w:ascii="Times New Roman" w:hAnsi="Times New Roman"/>
      <w:sz w:val="20"/>
      <w:lang w:val="uk-UA" w:eastAsia="zh-CN"/>
    </w:rPr>
  </w:style>
  <w:style w:type="character" w:customStyle="1" w:styleId="rvts23">
    <w:name w:val="rvts23"/>
    <w:uiPriority w:val="99"/>
    <w:rsid w:val="008D767A"/>
  </w:style>
  <w:style w:type="character" w:customStyle="1" w:styleId="rvts0">
    <w:name w:val="rvts0"/>
    <w:uiPriority w:val="99"/>
    <w:rsid w:val="008D767A"/>
  </w:style>
  <w:style w:type="character" w:customStyle="1" w:styleId="rvts15">
    <w:name w:val="rvts15"/>
    <w:uiPriority w:val="99"/>
    <w:rsid w:val="008D767A"/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1438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8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8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8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8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8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8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8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8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8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8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8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8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8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8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8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8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8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8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8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8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8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8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8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8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8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8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8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8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8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8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8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8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8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8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8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8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8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8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8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8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43</TotalTime>
  <Pages>4</Pages>
  <Words>354</Words>
  <Characters>2023</Characters>
  <Application>Microsoft Office Outlook</Application>
  <DocSecurity>0</DocSecurity>
  <Lines>0</Lines>
  <Paragraphs>0</Paragraphs>
  <ScaleCrop>false</ScaleCrop>
  <Company>NhT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ЗАТВЕРДЖЕНО</dc:title>
  <dc:subject/>
  <dc:creator>WiZaRd</dc:creator>
  <cp:keywords/>
  <dc:description/>
  <cp:lastModifiedBy>№1</cp:lastModifiedBy>
  <cp:revision>13</cp:revision>
  <cp:lastPrinted>2019-07-31T05:29:00Z</cp:lastPrinted>
  <dcterms:created xsi:type="dcterms:W3CDTF">2020-12-19T20:14:00Z</dcterms:created>
  <dcterms:modified xsi:type="dcterms:W3CDTF">2021-01-25T10:07:00Z</dcterms:modified>
</cp:coreProperties>
</file>