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2D" w:rsidRPr="00565037" w:rsidRDefault="00DA3C2D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F854C6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DA3C2D" w:rsidRPr="007A04D8" w:rsidRDefault="00DA3C2D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DA3C2D" w:rsidRPr="007A04D8" w:rsidRDefault="00DA3C2D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DA3C2D" w:rsidRPr="007A04D8" w:rsidRDefault="00DA3C2D" w:rsidP="00565037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:rsidR="00DA3C2D" w:rsidRPr="00565037" w:rsidRDefault="00DA3C2D" w:rsidP="005650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A3C2D" w:rsidRPr="00565037" w:rsidRDefault="00DA3C2D" w:rsidP="00565037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lang w:val="uk-UA" w:eastAsia="ru-RU"/>
        </w:rPr>
        <w:t xml:space="preserve">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bookmarkStart w:id="0" w:name="_GoBack"/>
      <w:bookmarkEnd w:id="0"/>
      <w:r w:rsidRPr="00565037">
        <w:rPr>
          <w:rFonts w:ascii="Times New Roman" w:hAnsi="Times New Roman"/>
          <w:b/>
          <w:lang w:eastAsia="ru-RU"/>
        </w:rPr>
        <w:t xml:space="preserve"> VІІІ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:rsidR="00DA3C2D" w:rsidRDefault="00DA3C2D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DA3C2D" w:rsidRDefault="00DA3C2D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DA3C2D" w:rsidRPr="00D82AFC" w:rsidRDefault="00DA3C2D" w:rsidP="00D82AFC">
      <w:pPr>
        <w:spacing w:after="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D82AFC">
        <w:rPr>
          <w:rFonts w:ascii="Times New Roman" w:hAnsi="Times New Roman"/>
          <w:bCs/>
          <w:sz w:val="26"/>
          <w:szCs w:val="26"/>
          <w:lang w:val="uk-UA" w:eastAsia="ru-RU"/>
        </w:rPr>
        <w:t xml:space="preserve"> від 20.01.2021р.                    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</w:t>
      </w:r>
      <w:r w:rsidRPr="00D82AFC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№ 100</w:t>
      </w:r>
    </w:p>
    <w:p w:rsidR="00DA3C2D" w:rsidRDefault="00DA3C2D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DA3C2D" w:rsidRPr="00AF1486" w:rsidRDefault="00DA3C2D" w:rsidP="00384549">
      <w:pPr>
        <w:pStyle w:val="BodyText"/>
        <w:ind w:right="453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</w:t>
      </w:r>
      <w:r w:rsidRPr="00384549">
        <w:rPr>
          <w:rFonts w:ascii="Times New Roman" w:hAnsi="Times New Roman"/>
          <w:sz w:val="26"/>
          <w:szCs w:val="26"/>
          <w:lang w:val="uk-UA"/>
        </w:rPr>
        <w:t>ро внесення змін до рішення 3 сесії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VIII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 скликання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21 грудня 2020 року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  № </w:t>
      </w:r>
      <w:r>
        <w:rPr>
          <w:rFonts w:ascii="Times New Roman" w:hAnsi="Times New Roman"/>
          <w:sz w:val="26"/>
          <w:szCs w:val="26"/>
          <w:lang w:val="uk-UA"/>
        </w:rPr>
        <w:t xml:space="preserve">67 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«Про </w:t>
      </w:r>
      <w:r>
        <w:rPr>
          <w:rFonts w:ascii="Times New Roman" w:hAnsi="Times New Roman"/>
          <w:sz w:val="26"/>
          <w:szCs w:val="26"/>
          <w:lang w:val="uk-UA"/>
        </w:rPr>
        <w:t>затвердження структури виконавчих органів міської ради, загальної чисельності апарату та її виконавчих органів</w:t>
      </w:r>
      <w:r w:rsidRPr="00AF1486">
        <w:rPr>
          <w:rFonts w:ascii="Times New Roman" w:hAnsi="Times New Roman"/>
          <w:sz w:val="26"/>
          <w:szCs w:val="26"/>
          <w:lang w:val="uk-UA"/>
        </w:rPr>
        <w:t>»</w:t>
      </w:r>
    </w:p>
    <w:p w:rsidR="00DA3C2D" w:rsidRDefault="00DA3C2D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A3C2D" w:rsidRDefault="00DA3C2D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A3C2D" w:rsidRDefault="00DA3C2D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84549">
        <w:rPr>
          <w:rFonts w:ascii="Times New Roman" w:hAnsi="Times New Roman"/>
          <w:sz w:val="26"/>
          <w:szCs w:val="26"/>
          <w:lang w:val="uk-UA"/>
        </w:rPr>
        <w:t xml:space="preserve">З метою забезпечення </w:t>
      </w:r>
      <w:r>
        <w:rPr>
          <w:rFonts w:ascii="Times New Roman" w:hAnsi="Times New Roman"/>
          <w:sz w:val="26"/>
          <w:szCs w:val="26"/>
          <w:lang w:val="uk-UA"/>
        </w:rPr>
        <w:t xml:space="preserve">належного 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функціонування виконавчих органів Бериславської міської  ради, </w:t>
      </w:r>
      <w:r w:rsidRPr="00AF1486">
        <w:rPr>
          <w:rFonts w:ascii="Times New Roman" w:hAnsi="Times New Roman"/>
          <w:sz w:val="26"/>
          <w:szCs w:val="26"/>
          <w:lang w:val="uk-UA"/>
        </w:rPr>
        <w:t>враховуючи положення Постанови Кабінету Міністрів України від 09.03.2006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 і доповненнями,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керуючись статтями 11, 26 Закону України «Про місцеве самоврядування в Україні», міська рада </w:t>
      </w:r>
    </w:p>
    <w:p w:rsidR="00DA3C2D" w:rsidRPr="00384549" w:rsidRDefault="00DA3C2D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A3C2D" w:rsidRPr="00D82AFC" w:rsidRDefault="00DA3C2D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b/>
          <w:sz w:val="28"/>
          <w:szCs w:val="28"/>
          <w:lang w:val="uk-UA" w:eastAsia="ar-SA"/>
        </w:rPr>
      </w:pPr>
      <w:r w:rsidRPr="00384549">
        <w:rPr>
          <w:rFonts w:ascii="Times New Roman" w:hAnsi="Times New Roman"/>
          <w:sz w:val="26"/>
          <w:szCs w:val="26"/>
          <w:lang w:val="uk-UA" w:eastAsia="ar-SA"/>
        </w:rPr>
        <w:t xml:space="preserve">                                                </w:t>
      </w:r>
      <w:r w:rsidRPr="00D82AFC">
        <w:rPr>
          <w:rFonts w:ascii="Times New Roman" w:hAnsi="Times New Roman"/>
          <w:b/>
          <w:sz w:val="28"/>
          <w:szCs w:val="28"/>
          <w:lang w:eastAsia="ar-SA"/>
        </w:rPr>
        <w:t>В И Р І Ш И Л А:</w:t>
      </w:r>
    </w:p>
    <w:p w:rsidR="00DA3C2D" w:rsidRPr="00D82AFC" w:rsidRDefault="00DA3C2D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b/>
          <w:sz w:val="32"/>
          <w:szCs w:val="32"/>
          <w:lang w:val="uk-UA" w:eastAsia="ar-SA"/>
        </w:rPr>
      </w:pP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>1.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Внести зміни до рішення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val="uk-UA" w:eastAsia="ru-RU"/>
        </w:rPr>
        <w:t xml:space="preserve"> 3 сесії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en-US" w:eastAsia="ru-RU"/>
        </w:rPr>
        <w:t>VIII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скликання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21 грудня 2020 року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val="uk-UA"/>
        </w:rPr>
        <w:t xml:space="preserve">67 </w:t>
      </w:r>
      <w:r w:rsidRPr="00384549">
        <w:rPr>
          <w:rFonts w:ascii="Times New Roman" w:hAnsi="Times New Roman"/>
          <w:sz w:val="26"/>
          <w:szCs w:val="26"/>
          <w:lang w:eastAsia="ru-RU"/>
        </w:rPr>
        <w:t>«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Про </w:t>
      </w:r>
      <w:r>
        <w:rPr>
          <w:rFonts w:ascii="Times New Roman" w:hAnsi="Times New Roman"/>
          <w:sz w:val="26"/>
          <w:szCs w:val="26"/>
          <w:lang w:val="uk-UA"/>
        </w:rPr>
        <w:t>затвердження структури виконавчих органів міської ради, загальної чисельності апарату та її виконавчих органів</w:t>
      </w:r>
      <w:r w:rsidRPr="00AF1486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 а саме:</w:t>
      </w: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1.1.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 У додатку «Стуктура Бериславської міської ради та її виконавчих органів» слова «</w:t>
      </w:r>
      <w:r w:rsidRPr="00AF1486">
        <w:rPr>
          <w:rFonts w:ascii="Times New Roman" w:hAnsi="Times New Roman"/>
          <w:bCs/>
          <w:sz w:val="26"/>
          <w:szCs w:val="26"/>
          <w:lang w:val="uk-UA"/>
        </w:rPr>
        <w:t>Відділ земельних відносин та комунальної власності</w:t>
      </w:r>
      <w:r>
        <w:rPr>
          <w:rFonts w:ascii="Times New Roman" w:hAnsi="Times New Roman"/>
          <w:sz w:val="26"/>
          <w:szCs w:val="26"/>
          <w:lang w:val="uk-UA"/>
        </w:rPr>
        <w:t>» замінити словами «</w:t>
      </w:r>
      <w:r w:rsidRPr="00142F14">
        <w:rPr>
          <w:rFonts w:ascii="Times New Roman" w:hAnsi="Times New Roman"/>
          <w:bCs/>
          <w:sz w:val="26"/>
          <w:szCs w:val="26"/>
          <w:lang w:val="uk-UA"/>
        </w:rPr>
        <w:t>Відділ земельних відносин</w:t>
      </w:r>
      <w:r>
        <w:rPr>
          <w:rFonts w:ascii="Times New Roman" w:hAnsi="Times New Roman"/>
          <w:bCs/>
          <w:sz w:val="26"/>
          <w:szCs w:val="26"/>
          <w:lang w:val="uk-UA"/>
        </w:rPr>
        <w:t>,</w:t>
      </w:r>
      <w:r w:rsidRPr="00142F14">
        <w:rPr>
          <w:rFonts w:ascii="Times New Roman" w:hAnsi="Times New Roman"/>
          <w:bCs/>
          <w:sz w:val="26"/>
          <w:szCs w:val="26"/>
          <w:lang w:val="uk-UA"/>
        </w:rPr>
        <w:t xml:space="preserve"> комунальної власності</w:t>
      </w:r>
      <w:r>
        <w:rPr>
          <w:rFonts w:ascii="Times New Roman" w:hAnsi="Times New Roman"/>
          <w:bCs/>
          <w:sz w:val="26"/>
          <w:szCs w:val="26"/>
          <w:lang w:val="uk-UA"/>
        </w:rPr>
        <w:t>, містобудування та архітектури</w:t>
      </w:r>
      <w:r>
        <w:rPr>
          <w:rFonts w:ascii="Times New Roman" w:hAnsi="Times New Roman"/>
          <w:sz w:val="26"/>
          <w:szCs w:val="26"/>
          <w:lang w:val="uk-UA"/>
        </w:rPr>
        <w:t xml:space="preserve"> ».</w:t>
      </w: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1.2. Вивести посаду спеціаліста </w:t>
      </w:r>
      <w:r w:rsidRPr="00AF1486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  <w:lang w:val="uk-UA"/>
        </w:rPr>
        <w:t xml:space="preserve"> категорії відділу житлово - комунального господарства, будівництва та розвитку інфраструктури.</w:t>
      </w:r>
    </w:p>
    <w:p w:rsidR="00DA3C2D" w:rsidRPr="0055386E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/>
        </w:rPr>
        <w:t>1.3. Ввести посаду інспектора</w:t>
      </w:r>
      <w:r w:rsidRPr="00923D8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відділу житлово - комунального господарства,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>будівництва та розвитку інфраструктури.</w:t>
      </w:r>
    </w:p>
    <w:p w:rsidR="00DA3C2D" w:rsidRPr="00904730" w:rsidRDefault="00DA3C2D" w:rsidP="00332B84">
      <w:pPr>
        <w:pStyle w:val="NoSpacing"/>
        <w:ind w:right="-1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        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>1.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>4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>. Доповнити додаток 2 «Перелік посад, які підлягають вивільненню і не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включені до структури Бериславської міської ради та її виконавчих органів, відповідно до рішення </w:t>
      </w: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>рішення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>3 сесії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>VIII скликання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від 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>21 грудня 2020 року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 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         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№ 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67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>«</w:t>
      </w:r>
      <w:r w:rsidRPr="00AF1486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Про 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>затвердження структури виконавчих органів міської ради, загальної чисельності апарату та її виконавчих органів</w:t>
      </w:r>
      <w:r w:rsidRPr="00AF1486">
        <w:rPr>
          <w:rFonts w:ascii="Times New Roman" w:hAnsi="Times New Roman"/>
          <w:noProof/>
          <w:sz w:val="26"/>
          <w:szCs w:val="26"/>
          <w:lang w:val="uk-UA" w:eastAsia="ru-RU"/>
        </w:rPr>
        <w:t>»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>, та підлягають фінансуванню за окремим штатним розписом», затверджений рішенням 4 сесії Бериславської міської ради від 24 грудня 2020 року №76</w:t>
      </w:r>
      <w:r w:rsidRPr="00332B84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«</w:t>
      </w:r>
      <w:r w:rsidRPr="00904730">
        <w:rPr>
          <w:rFonts w:ascii="Times New Roman" w:hAnsi="Times New Roman"/>
          <w:sz w:val="26"/>
          <w:szCs w:val="26"/>
          <w:lang w:val="uk-UA"/>
        </w:rPr>
        <w:t xml:space="preserve">Про </w:t>
      </w:r>
      <w:r>
        <w:rPr>
          <w:rFonts w:ascii="Times New Roman" w:hAnsi="Times New Roman"/>
          <w:sz w:val="26"/>
          <w:szCs w:val="26"/>
          <w:lang w:val="uk-UA"/>
        </w:rPr>
        <w:t xml:space="preserve">внесення змін до рішення 3 сесії міської ради </w:t>
      </w:r>
      <w:r>
        <w:rPr>
          <w:rFonts w:ascii="Times New Roman" w:hAnsi="Times New Roman"/>
          <w:sz w:val="26"/>
          <w:szCs w:val="26"/>
          <w:lang w:val="en-US"/>
        </w:rPr>
        <w:t>VIII</w:t>
      </w:r>
      <w:r w:rsidRPr="0090473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скликання від 21.12.2020 №67 «Про затв</w:t>
      </w:r>
      <w:r w:rsidRPr="00166FE2">
        <w:rPr>
          <w:rFonts w:ascii="Times New Roman" w:hAnsi="Times New Roman"/>
          <w:color w:val="000000"/>
          <w:sz w:val="26"/>
          <w:szCs w:val="26"/>
          <w:lang w:val="uk-UA"/>
        </w:rPr>
        <w:t>ердження</w:t>
      </w:r>
      <w:r w:rsidRPr="00166FE2">
        <w:rPr>
          <w:rFonts w:ascii="Times New Roman" w:hAnsi="Times New Roman"/>
          <w:color w:val="FF0000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структури виконавчих органів міської ради, загальної чисельності апарату ради та її виконавчих органів»</w:t>
      </w:r>
    </w:p>
    <w:p w:rsidR="00DA3C2D" w:rsidRDefault="00DA3C2D" w:rsidP="00332B84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пунктами:</w:t>
      </w:r>
    </w:p>
    <w:p w:rsidR="00DA3C2D" w:rsidRPr="0055386E" w:rsidRDefault="00DA3C2D" w:rsidP="0055386E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2693"/>
        <w:gridCol w:w="6169"/>
      </w:tblGrid>
      <w:tr w:rsidR="00DA3C2D" w:rsidRPr="00763D22" w:rsidTr="002328B5">
        <w:trPr>
          <w:trHeight w:val="625"/>
        </w:trPr>
        <w:tc>
          <w:tcPr>
            <w:tcW w:w="534" w:type="dxa"/>
          </w:tcPr>
          <w:p w:rsidR="00DA3C2D" w:rsidRPr="00763D22" w:rsidRDefault="00DA3C2D" w:rsidP="002328B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3D22">
              <w:rPr>
                <w:rFonts w:ascii="Times New Roman" w:hAnsi="Times New Roman"/>
                <w:sz w:val="26"/>
                <w:szCs w:val="26"/>
                <w:lang w:val="uk-UA"/>
              </w:rPr>
              <w:t>62</w:t>
            </w:r>
          </w:p>
        </w:tc>
        <w:tc>
          <w:tcPr>
            <w:tcW w:w="2693" w:type="dxa"/>
          </w:tcPr>
          <w:p w:rsidR="00DA3C2D" w:rsidRPr="00763D22" w:rsidRDefault="00DA3C2D" w:rsidP="002328B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3D2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Біла </w:t>
            </w:r>
          </w:p>
          <w:p w:rsidR="00DA3C2D" w:rsidRPr="00763D22" w:rsidRDefault="00DA3C2D" w:rsidP="002328B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3D22">
              <w:rPr>
                <w:rFonts w:ascii="Times New Roman" w:hAnsi="Times New Roman"/>
                <w:sz w:val="26"/>
                <w:szCs w:val="26"/>
                <w:lang w:val="uk-UA"/>
              </w:rPr>
              <w:t>Наталія Степанівна</w:t>
            </w:r>
          </w:p>
        </w:tc>
        <w:tc>
          <w:tcPr>
            <w:tcW w:w="6169" w:type="dxa"/>
          </w:tcPr>
          <w:p w:rsidR="00DA3C2D" w:rsidRPr="00763D22" w:rsidRDefault="00DA3C2D" w:rsidP="002328B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3D22">
              <w:rPr>
                <w:rFonts w:ascii="Times New Roman" w:hAnsi="Times New Roman"/>
                <w:sz w:val="26"/>
                <w:szCs w:val="26"/>
                <w:lang w:val="uk-UA"/>
              </w:rPr>
              <w:t>Начальник відділу земельних відносин, містобудування та архітектури, землевпорядник Бериславської міської ради</w:t>
            </w:r>
          </w:p>
        </w:tc>
      </w:tr>
      <w:tr w:rsidR="00DA3C2D" w:rsidRPr="00763D22" w:rsidTr="002328B5">
        <w:trPr>
          <w:trHeight w:val="778"/>
        </w:trPr>
        <w:tc>
          <w:tcPr>
            <w:tcW w:w="534" w:type="dxa"/>
          </w:tcPr>
          <w:p w:rsidR="00DA3C2D" w:rsidRPr="00763D22" w:rsidRDefault="00DA3C2D" w:rsidP="002328B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3D22">
              <w:rPr>
                <w:rFonts w:ascii="Times New Roman" w:hAnsi="Times New Roman"/>
                <w:sz w:val="26"/>
                <w:szCs w:val="26"/>
                <w:lang w:val="uk-UA"/>
              </w:rPr>
              <w:t>63</w:t>
            </w:r>
          </w:p>
        </w:tc>
        <w:tc>
          <w:tcPr>
            <w:tcW w:w="2693" w:type="dxa"/>
          </w:tcPr>
          <w:p w:rsidR="00DA3C2D" w:rsidRPr="00763D22" w:rsidRDefault="00DA3C2D" w:rsidP="002328B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3D22">
              <w:rPr>
                <w:rFonts w:ascii="Times New Roman" w:hAnsi="Times New Roman"/>
                <w:sz w:val="26"/>
                <w:szCs w:val="26"/>
                <w:lang w:val="uk-UA"/>
              </w:rPr>
              <w:t>Довгаль</w:t>
            </w:r>
          </w:p>
          <w:p w:rsidR="00DA3C2D" w:rsidRPr="00763D22" w:rsidRDefault="00DA3C2D" w:rsidP="002328B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3D2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Лілія Вікторівна</w:t>
            </w:r>
          </w:p>
        </w:tc>
        <w:tc>
          <w:tcPr>
            <w:tcW w:w="6169" w:type="dxa"/>
          </w:tcPr>
          <w:p w:rsidR="00DA3C2D" w:rsidRPr="00763D22" w:rsidRDefault="00DA3C2D" w:rsidP="007A69D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3D22">
              <w:rPr>
                <w:rFonts w:ascii="Times New Roman" w:hAnsi="Times New Roman"/>
                <w:sz w:val="26"/>
                <w:szCs w:val="26"/>
                <w:lang w:val="uk-UA"/>
              </w:rPr>
              <w:t>Начальник відділу ЦНАП Бериславської міської ради</w:t>
            </w:r>
          </w:p>
        </w:tc>
      </w:tr>
    </w:tbl>
    <w:p w:rsidR="00DA3C2D" w:rsidRPr="0055386E" w:rsidRDefault="00DA3C2D" w:rsidP="0055386E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 w:rsidRPr="00142F14">
        <w:rPr>
          <w:rFonts w:ascii="Times New Roman" w:hAnsi="Times New Roman"/>
          <w:noProof/>
          <w:sz w:val="26"/>
          <w:szCs w:val="26"/>
          <w:lang w:val="uk-UA" w:eastAsia="ru-RU"/>
        </w:rPr>
        <w:t>2. Контроль за виконанням даного рішення покласти на постійну комісію міської ради 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>.</w:t>
      </w: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DA3C2D" w:rsidRDefault="00DA3C2D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DA3C2D" w:rsidRPr="00384549" w:rsidRDefault="00DA3C2D" w:rsidP="002328B5">
      <w:pPr>
        <w:spacing w:after="0" w:line="240" w:lineRule="auto"/>
        <w:ind w:firstLine="142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>Міський голова                                                                Олександр ШАПОВАЛОВ</w:t>
      </w:r>
    </w:p>
    <w:sectPr w:rsidR="00DA3C2D" w:rsidRPr="00384549" w:rsidSect="00D65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74830"/>
    <w:multiLevelType w:val="hybridMultilevel"/>
    <w:tmpl w:val="AA983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E1A98"/>
    <w:rsid w:val="001304A8"/>
    <w:rsid w:val="001350FC"/>
    <w:rsid w:val="00142F14"/>
    <w:rsid w:val="00145764"/>
    <w:rsid w:val="001522D6"/>
    <w:rsid w:val="00166FE2"/>
    <w:rsid w:val="00187F1C"/>
    <w:rsid w:val="001B42F3"/>
    <w:rsid w:val="00226638"/>
    <w:rsid w:val="002328B5"/>
    <w:rsid w:val="00332B84"/>
    <w:rsid w:val="00384549"/>
    <w:rsid w:val="00530589"/>
    <w:rsid w:val="0055386E"/>
    <w:rsid w:val="00565037"/>
    <w:rsid w:val="0056659A"/>
    <w:rsid w:val="00614C38"/>
    <w:rsid w:val="0069383F"/>
    <w:rsid w:val="00726263"/>
    <w:rsid w:val="00752D41"/>
    <w:rsid w:val="00761C93"/>
    <w:rsid w:val="00763D22"/>
    <w:rsid w:val="007A04D8"/>
    <w:rsid w:val="007A69D4"/>
    <w:rsid w:val="00872E75"/>
    <w:rsid w:val="00876E75"/>
    <w:rsid w:val="00904730"/>
    <w:rsid w:val="00923D80"/>
    <w:rsid w:val="00930687"/>
    <w:rsid w:val="00A15F6D"/>
    <w:rsid w:val="00AC72F8"/>
    <w:rsid w:val="00AF1486"/>
    <w:rsid w:val="00AF2809"/>
    <w:rsid w:val="00B519FC"/>
    <w:rsid w:val="00B55245"/>
    <w:rsid w:val="00D360AF"/>
    <w:rsid w:val="00D6583E"/>
    <w:rsid w:val="00D82AFC"/>
    <w:rsid w:val="00DA3C2D"/>
    <w:rsid w:val="00DB3527"/>
    <w:rsid w:val="00E36D74"/>
    <w:rsid w:val="00F44C12"/>
    <w:rsid w:val="00F8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8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Знак Char"/>
    <w:uiPriority w:val="99"/>
    <w:semiHidden/>
    <w:locked/>
    <w:rsid w:val="00384549"/>
    <w:rPr>
      <w:noProof/>
      <w:sz w:val="28"/>
      <w:lang w:eastAsia="ru-RU"/>
    </w:rPr>
  </w:style>
  <w:style w:type="paragraph" w:styleId="BodyText">
    <w:name w:val="Body Text"/>
    <w:aliases w:val="Знак"/>
    <w:basedOn w:val="Normal"/>
    <w:link w:val="BodyTextChar2"/>
    <w:uiPriority w:val="99"/>
    <w:semiHidden/>
    <w:rsid w:val="00384549"/>
    <w:pPr>
      <w:spacing w:after="0" w:line="240" w:lineRule="auto"/>
    </w:pPr>
    <w:rPr>
      <w:noProof/>
      <w:sz w:val="28"/>
      <w:szCs w:val="20"/>
      <w:lang w:eastAsia="ru-RU"/>
    </w:rPr>
  </w:style>
  <w:style w:type="character" w:customStyle="1" w:styleId="BodyTextChar1">
    <w:name w:val="Body Text Char1"/>
    <w:aliases w:val="Знак Char1"/>
    <w:basedOn w:val="DefaultParagraphFont"/>
    <w:link w:val="BodyText"/>
    <w:uiPriority w:val="99"/>
    <w:semiHidden/>
    <w:locked/>
    <w:rsid w:val="00B519FC"/>
    <w:rPr>
      <w:rFonts w:cs="Times New Roman"/>
      <w:lang w:eastAsia="en-US"/>
    </w:rPr>
  </w:style>
  <w:style w:type="character" w:customStyle="1" w:styleId="BodyTextChar2">
    <w:name w:val="Body Text Char2"/>
    <w:aliases w:val="Знак Char2"/>
    <w:basedOn w:val="DefaultParagraphFont"/>
    <w:link w:val="BodyText"/>
    <w:uiPriority w:val="99"/>
    <w:semiHidden/>
    <w:locked/>
    <w:rsid w:val="00384549"/>
    <w:rPr>
      <w:rFonts w:cs="Times New Roman"/>
    </w:rPr>
  </w:style>
  <w:style w:type="paragraph" w:styleId="ListParagraph">
    <w:name w:val="List Paragraph"/>
    <w:basedOn w:val="Normal"/>
    <w:uiPriority w:val="99"/>
    <w:qFormat/>
    <w:rsid w:val="00384549"/>
    <w:pPr>
      <w:ind w:left="720"/>
      <w:contextualSpacing/>
    </w:pPr>
  </w:style>
  <w:style w:type="paragraph" w:styleId="NoSpacing">
    <w:name w:val="No Spacing"/>
    <w:uiPriority w:val="99"/>
    <w:qFormat/>
    <w:rsid w:val="00332B8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455</Words>
  <Characters>2598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8</cp:revision>
  <cp:lastPrinted>2021-01-21T14:07:00Z</cp:lastPrinted>
  <dcterms:created xsi:type="dcterms:W3CDTF">2021-01-08T16:03:00Z</dcterms:created>
  <dcterms:modified xsi:type="dcterms:W3CDTF">2021-01-21T14:08:00Z</dcterms:modified>
</cp:coreProperties>
</file>